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F7E06" w14:textId="2D6F334E" w:rsidR="0026141E" w:rsidRDefault="00230CE9" w:rsidP="0036089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374" behindDoc="0" locked="0" layoutInCell="1" allowOverlap="1" wp14:anchorId="3F0A9732" wp14:editId="64F7F9C1">
            <wp:simplePos x="0" y="0"/>
            <wp:positionH relativeFrom="page">
              <wp:posOffset>1597660</wp:posOffset>
            </wp:positionH>
            <wp:positionV relativeFrom="page">
              <wp:posOffset>614045</wp:posOffset>
            </wp:positionV>
            <wp:extent cx="4333240" cy="3884930"/>
            <wp:effectExtent l="0" t="0" r="10160" b="1270"/>
            <wp:wrapThrough wrapText="bothSides">
              <wp:wrapPolygon edited="0">
                <wp:start x="0" y="0"/>
                <wp:lineTo x="0" y="21466"/>
                <wp:lineTo x="21524" y="21466"/>
                <wp:lineTo x="2152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6 - Version 2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F52">
        <w:rPr>
          <w:noProof/>
        </w:rPr>
        <mc:AlternateContent>
          <mc:Choice Requires="wps">
            <w:drawing>
              <wp:anchor distT="0" distB="0" distL="114300" distR="114300" simplePos="0" relativeHeight="251658216" behindDoc="0" locked="0" layoutInCell="1" allowOverlap="1" wp14:anchorId="40D092DA" wp14:editId="02455621">
                <wp:simplePos x="0" y="0"/>
                <wp:positionH relativeFrom="page">
                  <wp:posOffset>5293360</wp:posOffset>
                </wp:positionH>
                <wp:positionV relativeFrom="page">
                  <wp:posOffset>6333490</wp:posOffset>
                </wp:positionV>
                <wp:extent cx="2110740" cy="2432050"/>
                <wp:effectExtent l="0" t="0" r="0" b="6350"/>
                <wp:wrapTight wrapText="bothSides">
                  <wp:wrapPolygon edited="0">
                    <wp:start x="260" y="0"/>
                    <wp:lineTo x="260" y="21431"/>
                    <wp:lineTo x="21054" y="21431"/>
                    <wp:lineTo x="21054" y="0"/>
                    <wp:lineTo x="260" y="0"/>
                  </wp:wrapPolygon>
                </wp:wrapTight>
                <wp:docPr id="16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243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827DF8" w14:textId="77777777" w:rsidR="00EB6F52" w:rsidRDefault="00EB6F52" w:rsidP="000849BA">
                            <w:pPr>
                              <w:pStyle w:val="Heading2"/>
                            </w:pPr>
                            <w:r>
                              <w:t>Jill Cairns</w:t>
                            </w:r>
                          </w:p>
                          <w:p w14:paraId="01277122" w14:textId="77777777" w:rsidR="00EB6F52" w:rsidRDefault="00EB6F52" w:rsidP="000849BA">
                            <w:pPr>
                              <w:pStyle w:val="Heading2"/>
                            </w:pPr>
                            <w:r>
                              <w:t xml:space="preserve">2222 Garnet St. </w:t>
                            </w:r>
                          </w:p>
                          <w:p w14:paraId="612BD741" w14:textId="77777777" w:rsidR="00EB6F52" w:rsidRDefault="00EB6F52" w:rsidP="000849BA">
                            <w:pPr>
                              <w:pStyle w:val="Heading2"/>
                            </w:pPr>
                            <w:r>
                              <w:t>Regina, SK</w:t>
                            </w:r>
                          </w:p>
                          <w:p w14:paraId="69EDB167" w14:textId="77777777" w:rsidR="00EB6F52" w:rsidRDefault="00EB6F52" w:rsidP="000849BA">
                            <w:pPr>
                              <w:pStyle w:val="Heading2"/>
                            </w:pPr>
                            <w:r>
                              <w:t>(306) 539-4629</w:t>
                            </w:r>
                          </w:p>
                          <w:p w14:paraId="5EBBAB16" w14:textId="77777777" w:rsidR="00EB6F52" w:rsidRPr="006B54C9" w:rsidRDefault="00086900" w:rsidP="000849BA">
                            <w:pPr>
                              <w:pStyle w:val="Heading2"/>
                              <w:rPr>
                                <w:color w:val="auto"/>
                              </w:rPr>
                            </w:pPr>
                            <w:hyperlink r:id="rId9" w:history="1">
                              <w:r w:rsidR="00EB6F52" w:rsidRPr="006B54C9">
                                <w:rPr>
                                  <w:rStyle w:val="Hyperlink"/>
                                  <w:color w:val="auto"/>
                                </w:rPr>
                                <w:t>jillean@sasktel.net</w:t>
                              </w:r>
                            </w:hyperlink>
                          </w:p>
                          <w:p w14:paraId="609F4FB2" w14:textId="5E4852E0" w:rsidR="00EB6F52" w:rsidRPr="00495952" w:rsidRDefault="00086900" w:rsidP="000849BA">
                            <w:pPr>
                              <w:pStyle w:val="Heading2"/>
                            </w:pPr>
                            <w:hyperlink r:id="rId10" w:history="1">
                              <w:r w:rsidR="00EB6F52" w:rsidRPr="00EB6F52">
                                <w:rPr>
                                  <w:rStyle w:val="Hyperlink"/>
                                  <w:color w:val="6B4A0B" w:themeColor="accent1"/>
                                </w:rPr>
                                <w:t>www.goldnz.ca</w:t>
                              </w:r>
                            </w:hyperlink>
                            <w:r w:rsidR="00EB6F52">
                              <w:t xml:space="preserve">   (please call or email for stud contract)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3" o:spid="_x0000_s1026" type="#_x0000_t202" style="position:absolute;margin-left:416.8pt;margin-top:498.7pt;width:166.2pt;height:191.5pt;z-index:25165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" filled="f" stroked="f">
                <v:textbox inset=",0,,0">
                  <w:txbxContent>
                    <w:p w14:paraId="38827DF8" w14:textId="77777777" w:rsidR="00EB6F52" w:rsidRDefault="00EB6F52" w:rsidP="000849BA">
                      <w:pPr>
                        <w:pStyle w:val="Heading2"/>
                      </w:pPr>
                      <w:r>
                        <w:t>Jill Cairns</w:t>
                      </w:r>
                    </w:p>
                    <w:p w14:paraId="01277122" w14:textId="77777777" w:rsidR="00EB6F52" w:rsidRDefault="00EB6F52" w:rsidP="000849BA">
                      <w:pPr>
                        <w:pStyle w:val="Heading2"/>
                      </w:pPr>
                      <w:r>
                        <w:t xml:space="preserve">2222 Garnet St. </w:t>
                      </w:r>
                    </w:p>
                    <w:p w14:paraId="612BD741" w14:textId="77777777" w:rsidR="00EB6F52" w:rsidRDefault="00EB6F52" w:rsidP="000849BA">
                      <w:pPr>
                        <w:pStyle w:val="Heading2"/>
                      </w:pPr>
                      <w:r>
                        <w:t>Regina, SK</w:t>
                      </w:r>
                    </w:p>
                    <w:p w14:paraId="69EDB167" w14:textId="77777777" w:rsidR="00EB6F52" w:rsidRDefault="00EB6F52" w:rsidP="000849BA">
                      <w:pPr>
                        <w:pStyle w:val="Heading2"/>
                      </w:pPr>
                      <w:r>
                        <w:t>(306) 539-4629</w:t>
                      </w:r>
                    </w:p>
                    <w:p w14:paraId="5EBBAB16" w14:textId="77777777" w:rsidR="00EB6F52" w:rsidRPr="006B54C9" w:rsidRDefault="00086900" w:rsidP="000849BA">
                      <w:pPr>
                        <w:pStyle w:val="Heading2"/>
                        <w:rPr>
                          <w:color w:val="auto"/>
                        </w:rPr>
                      </w:pPr>
                      <w:hyperlink r:id="rId11" w:history="1">
                        <w:r w:rsidR="00EB6F52" w:rsidRPr="006B54C9">
                          <w:rPr>
                            <w:rStyle w:val="Hyperlink"/>
                            <w:color w:val="auto"/>
                          </w:rPr>
                          <w:t>jillean@sasktel.net</w:t>
                        </w:r>
                      </w:hyperlink>
                    </w:p>
                    <w:p w14:paraId="609F4FB2" w14:textId="5E4852E0" w:rsidR="00EB6F52" w:rsidRPr="00495952" w:rsidRDefault="00086900" w:rsidP="000849BA">
                      <w:pPr>
                        <w:pStyle w:val="Heading2"/>
                      </w:pPr>
                      <w:hyperlink r:id="rId12" w:history="1">
                        <w:r w:rsidR="00EB6F52" w:rsidRPr="00EB6F52">
                          <w:rPr>
                            <w:rStyle w:val="Hyperlink"/>
                            <w:color w:val="6B4A0B" w:themeColor="accent1"/>
                          </w:rPr>
                          <w:t>www.goldnz.ca</w:t>
                        </w:r>
                      </w:hyperlink>
                      <w:r w:rsidR="00EB6F52">
                        <w:t xml:space="preserve">   (please call or email for stud contract)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B6F52">
        <w:rPr>
          <w:noProof/>
        </w:rPr>
        <mc:AlternateContent>
          <mc:Choice Requires="wps">
            <w:drawing>
              <wp:anchor distT="0" distB="0" distL="114300" distR="114300" simplePos="0" relativeHeight="251658200" behindDoc="0" locked="0" layoutInCell="1" allowOverlap="1" wp14:anchorId="0A9735CC" wp14:editId="6726E6C0">
                <wp:simplePos x="0" y="0"/>
                <wp:positionH relativeFrom="page">
                  <wp:posOffset>5166360</wp:posOffset>
                </wp:positionH>
                <wp:positionV relativeFrom="page">
                  <wp:posOffset>6117590</wp:posOffset>
                </wp:positionV>
                <wp:extent cx="2240280" cy="3568700"/>
                <wp:effectExtent l="0" t="0" r="0" b="12700"/>
                <wp:wrapNone/>
                <wp:docPr id="15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3568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406.8pt;margin-top:481.7pt;width:176.4pt;height:281pt;z-index:25165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" fillcolor="#908342 [3206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EB6F52">
        <w:rPr>
          <w:noProof/>
        </w:rPr>
        <mc:AlternateContent>
          <mc:Choice Requires="wps">
            <w:drawing>
              <wp:anchor distT="0" distB="0" distL="114300" distR="114300" simplePos="0" relativeHeight="251658211" behindDoc="0" locked="0" layoutInCell="1" allowOverlap="1" wp14:anchorId="6E415692" wp14:editId="6FC7A41C">
                <wp:simplePos x="0" y="0"/>
                <wp:positionH relativeFrom="page">
                  <wp:posOffset>425450</wp:posOffset>
                </wp:positionH>
                <wp:positionV relativeFrom="page">
                  <wp:posOffset>6870065</wp:posOffset>
                </wp:positionV>
                <wp:extent cx="2183130" cy="1804035"/>
                <wp:effectExtent l="0" t="0" r="0" b="24765"/>
                <wp:wrapTight wrapText="bothSides">
                  <wp:wrapPolygon edited="0">
                    <wp:start x="251" y="0"/>
                    <wp:lineTo x="251" y="21592"/>
                    <wp:lineTo x="21110" y="21592"/>
                    <wp:lineTo x="21110" y="0"/>
                    <wp:lineTo x="251" y="0"/>
                  </wp:wrapPolygon>
                </wp:wrapTight>
                <wp:docPr id="17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180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A6AA05E" w14:textId="77777777" w:rsidR="00EB6F52" w:rsidRDefault="00EB6F52" w:rsidP="000849BA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  <w:r w:rsidRPr="006B54C9">
                              <w:rPr>
                                <w:sz w:val="28"/>
                                <w:szCs w:val="28"/>
                              </w:rPr>
                              <w:t xml:space="preserve">Date of birth: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Oct. 14</w:t>
                            </w:r>
                            <w:r w:rsidRPr="006B54C9">
                              <w:rPr>
                                <w:sz w:val="28"/>
                                <w:szCs w:val="28"/>
                              </w:rPr>
                              <w:t>, 2012</w:t>
                            </w:r>
                          </w:p>
                          <w:p w14:paraId="5796F34A" w14:textId="77777777" w:rsidR="00EB6F52" w:rsidRPr="006B54C9" w:rsidRDefault="00EB6F52" w:rsidP="000849BA">
                            <w:pPr>
                              <w:pStyle w:val="Heading3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500401D" w14:textId="77777777" w:rsidR="00EB6F52" w:rsidRPr="006B54C9" w:rsidRDefault="00EB6F52" w:rsidP="000849BA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  <w:r w:rsidRPr="006B54C9">
                              <w:rPr>
                                <w:sz w:val="32"/>
                                <w:szCs w:val="32"/>
                              </w:rPr>
                              <w:t>CKC # ZU476839</w:t>
                            </w:r>
                          </w:p>
                          <w:p w14:paraId="05A87766" w14:textId="77777777" w:rsidR="00EB6F52" w:rsidRPr="006B54C9" w:rsidRDefault="00EB6F52" w:rsidP="000849BA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  <w:r w:rsidRPr="006B54C9">
                              <w:rPr>
                                <w:sz w:val="32"/>
                                <w:szCs w:val="32"/>
                              </w:rPr>
                              <w:t>AKC # SR76619302</w:t>
                            </w:r>
                          </w:p>
                          <w:p w14:paraId="2AF935E2" w14:textId="77777777" w:rsidR="00EB6F52" w:rsidRPr="006B54C9" w:rsidRDefault="00EB6F52" w:rsidP="000849BA">
                            <w:pPr>
                              <w:pStyle w:val="Heading3"/>
                              <w:rPr>
                                <w:sz w:val="32"/>
                                <w:szCs w:val="32"/>
                              </w:rPr>
                            </w:pPr>
                            <w:r w:rsidRPr="006B54C9">
                              <w:rPr>
                                <w:sz w:val="32"/>
                                <w:szCs w:val="32"/>
                              </w:rPr>
                              <w:t>UKC # R239-960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7" type="#_x0000_t202" style="position:absolute;margin-left:33.5pt;margin-top:540.95pt;width:171.9pt;height:142.05pt;z-index:2516582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" mv:complextextbox="1" filled="f" stroked="f">
                <v:textbox inset=",0,,0">
                  <w:txbxContent>
                    <w:p w14:paraId="2A6AA05E" w14:textId="77777777" w:rsidR="00EB6F52" w:rsidRDefault="00EB6F52" w:rsidP="000849BA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  <w:r w:rsidRPr="006B54C9">
                        <w:rPr>
                          <w:sz w:val="28"/>
                          <w:szCs w:val="28"/>
                        </w:rPr>
                        <w:t xml:space="preserve">Date of birth: </w:t>
                      </w:r>
                      <w:r>
                        <w:rPr>
                          <w:sz w:val="28"/>
                          <w:szCs w:val="28"/>
                        </w:rPr>
                        <w:t>Oct. 14</w:t>
                      </w:r>
                      <w:r w:rsidRPr="006B54C9">
                        <w:rPr>
                          <w:sz w:val="28"/>
                          <w:szCs w:val="28"/>
                        </w:rPr>
                        <w:t>, 2012</w:t>
                      </w:r>
                    </w:p>
                    <w:p w14:paraId="5796F34A" w14:textId="77777777" w:rsidR="00EB6F52" w:rsidRPr="006B54C9" w:rsidRDefault="00EB6F52" w:rsidP="000849BA">
                      <w:pPr>
                        <w:pStyle w:val="Heading3"/>
                        <w:rPr>
                          <w:sz w:val="28"/>
                          <w:szCs w:val="28"/>
                        </w:rPr>
                      </w:pPr>
                    </w:p>
                    <w:p w14:paraId="5500401D" w14:textId="77777777" w:rsidR="00EB6F52" w:rsidRPr="006B54C9" w:rsidRDefault="00EB6F52" w:rsidP="000849BA">
                      <w:pPr>
                        <w:pStyle w:val="Heading3"/>
                        <w:rPr>
                          <w:sz w:val="32"/>
                          <w:szCs w:val="32"/>
                        </w:rPr>
                      </w:pPr>
                      <w:r w:rsidRPr="006B54C9">
                        <w:rPr>
                          <w:sz w:val="32"/>
                          <w:szCs w:val="32"/>
                        </w:rPr>
                        <w:t>CKC # ZU476839</w:t>
                      </w:r>
                    </w:p>
                    <w:p w14:paraId="05A87766" w14:textId="77777777" w:rsidR="00EB6F52" w:rsidRPr="006B54C9" w:rsidRDefault="00EB6F52" w:rsidP="000849BA">
                      <w:pPr>
                        <w:pStyle w:val="Heading3"/>
                        <w:rPr>
                          <w:sz w:val="32"/>
                          <w:szCs w:val="32"/>
                        </w:rPr>
                      </w:pPr>
                      <w:r w:rsidRPr="006B54C9">
                        <w:rPr>
                          <w:sz w:val="32"/>
                          <w:szCs w:val="32"/>
                        </w:rPr>
                        <w:t>AKC # SR76619302</w:t>
                      </w:r>
                    </w:p>
                    <w:p w14:paraId="2AF935E2" w14:textId="77777777" w:rsidR="00EB6F52" w:rsidRPr="006B54C9" w:rsidRDefault="00EB6F52" w:rsidP="000849BA">
                      <w:pPr>
                        <w:pStyle w:val="Heading3"/>
                        <w:rPr>
                          <w:sz w:val="32"/>
                          <w:szCs w:val="32"/>
                        </w:rPr>
                      </w:pPr>
                      <w:r w:rsidRPr="006B54C9">
                        <w:rPr>
                          <w:sz w:val="32"/>
                          <w:szCs w:val="32"/>
                        </w:rPr>
                        <w:t>UKC # R239-960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B6F52">
        <w:rPr>
          <w:noProof/>
        </w:rPr>
        <mc:AlternateContent>
          <mc:Choice Requires="wps">
            <w:drawing>
              <wp:anchor distT="0" distB="0" distL="114300" distR="114300" simplePos="0" relativeHeight="251658199" behindDoc="0" locked="0" layoutInCell="1" allowOverlap="1" wp14:anchorId="0F713E4E" wp14:editId="1B8688D4">
                <wp:simplePos x="0" y="0"/>
                <wp:positionH relativeFrom="page">
                  <wp:posOffset>2766060</wp:posOffset>
                </wp:positionH>
                <wp:positionV relativeFrom="page">
                  <wp:posOffset>6108700</wp:posOffset>
                </wp:positionV>
                <wp:extent cx="2174240" cy="3577590"/>
                <wp:effectExtent l="0" t="0" r="10160" b="3810"/>
                <wp:wrapNone/>
                <wp:docPr id="1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4240" cy="3577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217.8pt;margin-top:481pt;width:171.2pt;height:281.7pt;z-index:251658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" fillcolor="#790a14 [3205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EB6F52">
        <w:rPr>
          <w:noProof/>
        </w:rPr>
        <mc:AlternateContent>
          <mc:Choice Requires="wps">
            <w:drawing>
              <wp:anchor distT="0" distB="0" distL="114300" distR="114300" simplePos="0" relativeHeight="251658213" behindDoc="0" locked="0" layoutInCell="1" allowOverlap="1" wp14:anchorId="1CCBC1DA" wp14:editId="6061A62F">
                <wp:simplePos x="0" y="0"/>
                <wp:positionH relativeFrom="page">
                  <wp:posOffset>2895600</wp:posOffset>
                </wp:positionH>
                <wp:positionV relativeFrom="page">
                  <wp:posOffset>6229985</wp:posOffset>
                </wp:positionV>
                <wp:extent cx="2044700" cy="4247515"/>
                <wp:effectExtent l="0" t="0" r="0" b="19685"/>
                <wp:wrapTight wrapText="bothSides">
                  <wp:wrapPolygon edited="0">
                    <wp:start x="268" y="0"/>
                    <wp:lineTo x="268" y="21571"/>
                    <wp:lineTo x="20929" y="21571"/>
                    <wp:lineTo x="20929" y="0"/>
                    <wp:lineTo x="268" y="0"/>
                  </wp:wrapPolygon>
                </wp:wrapTight>
                <wp:docPr id="16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424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7FD342" w14:textId="77777777" w:rsidR="00EB6F52" w:rsidRPr="00EB6F52" w:rsidRDefault="00EB6F52" w:rsidP="000849BA">
                            <w:pPr>
                              <w:pStyle w:val="Heading2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D86929" w14:textId="77777777" w:rsidR="00EB6F52" w:rsidRDefault="00EB6F52" w:rsidP="006B54C9">
                            <w:pPr>
                              <w:pStyle w:val="Heading2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B6F52">
                              <w:rPr>
                                <w:color w:val="auto"/>
                                <w:sz w:val="32"/>
                                <w:szCs w:val="32"/>
                              </w:rPr>
                              <w:t>~Versatile</w:t>
                            </w:r>
                          </w:p>
                          <w:p w14:paraId="620F29FD" w14:textId="77777777" w:rsidR="00EB6F52" w:rsidRPr="00EB6F52" w:rsidRDefault="00EB6F52" w:rsidP="006B54C9">
                            <w:pPr>
                              <w:pStyle w:val="Heading2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55473019" w14:textId="2F36BD76" w:rsidR="00EB6F52" w:rsidRDefault="00EB6F52" w:rsidP="006B54C9">
                            <w:pPr>
                              <w:pStyle w:val="Heading2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B6F52">
                              <w:rPr>
                                <w:color w:val="auto"/>
                                <w:sz w:val="32"/>
                                <w:szCs w:val="32"/>
                              </w:rPr>
                              <w:t>~Balanced structure</w:t>
                            </w:r>
                          </w:p>
                          <w:p w14:paraId="7ACAABBE" w14:textId="77777777" w:rsidR="00EB6F52" w:rsidRPr="00EB6F52" w:rsidRDefault="00EB6F52" w:rsidP="006B54C9">
                            <w:pPr>
                              <w:pStyle w:val="Heading2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270CFFA2" w14:textId="77777777" w:rsidR="00EB6F52" w:rsidRDefault="00EB6F52" w:rsidP="006B54C9">
                            <w:pPr>
                              <w:pStyle w:val="Heading2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B6F52">
                              <w:rPr>
                                <w:color w:val="auto"/>
                                <w:sz w:val="32"/>
                                <w:szCs w:val="32"/>
                              </w:rPr>
                              <w:t>~ Always owner       trained and handled</w:t>
                            </w:r>
                          </w:p>
                          <w:p w14:paraId="4C2B9A40" w14:textId="77777777" w:rsidR="00EB6F52" w:rsidRPr="00EB6F52" w:rsidRDefault="00EB6F52" w:rsidP="006B54C9">
                            <w:pPr>
                              <w:pStyle w:val="Heading2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38B7A772" w14:textId="77777777" w:rsidR="00EB6F52" w:rsidRDefault="00EB6F52" w:rsidP="006B54C9">
                            <w:pPr>
                              <w:pStyle w:val="Heading2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EB6F52">
                              <w:rPr>
                                <w:color w:val="auto"/>
                                <w:sz w:val="32"/>
                                <w:szCs w:val="32"/>
                              </w:rPr>
                              <w:t>~ Classic good looks</w:t>
                            </w:r>
                          </w:p>
                          <w:p w14:paraId="3FC95767" w14:textId="77777777" w:rsidR="00EB6F52" w:rsidRPr="00EB6F52" w:rsidRDefault="00EB6F52" w:rsidP="006B54C9">
                            <w:pPr>
                              <w:pStyle w:val="Heading2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789F7FBA" w14:textId="77777777" w:rsidR="00EB6F52" w:rsidRPr="00EB6F52" w:rsidRDefault="00EB6F52" w:rsidP="006B54C9">
                            <w:pPr>
                              <w:pStyle w:val="Heading2"/>
                              <w:jc w:val="left"/>
                              <w:rPr>
                                <w:color w:val="59480D" w:themeColor="text2"/>
                                <w:sz w:val="32"/>
                                <w:szCs w:val="32"/>
                              </w:rPr>
                            </w:pPr>
                            <w:r w:rsidRPr="00EB6F52">
                              <w:rPr>
                                <w:color w:val="auto"/>
                                <w:sz w:val="32"/>
                                <w:szCs w:val="32"/>
                              </w:rPr>
                              <w:t>~ Great hunting                                                  partner</w:t>
                            </w:r>
                          </w:p>
                          <w:p w14:paraId="19F3EF12" w14:textId="77777777" w:rsidR="00EB6F52" w:rsidRPr="006B54C9" w:rsidRDefault="00EB6F52" w:rsidP="006B54C9">
                            <w:pPr>
                              <w:pStyle w:val="Heading2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27399D" w14:textId="77777777" w:rsidR="00EB6F52" w:rsidRDefault="00EB6F52" w:rsidP="000849BA">
                            <w:pPr>
                              <w:pStyle w:val="Heading2"/>
                            </w:pPr>
                            <w:r>
                              <w:t xml:space="preserve"> </w:t>
                            </w:r>
                          </w:p>
                          <w:p w14:paraId="01DA1F18" w14:textId="77777777" w:rsidR="00EB6F52" w:rsidRPr="00495952" w:rsidRDefault="00EB6F52" w:rsidP="000849BA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8" type="#_x0000_t202" style="position:absolute;margin-left:228pt;margin-top:490.55pt;width:161pt;height:334.45pt;z-index:2516582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" filled="f" stroked="f">
                <v:textbox inset=",0,,0">
                  <w:txbxContent>
                    <w:p w14:paraId="427FD342" w14:textId="77777777" w:rsidR="00EB6F52" w:rsidRPr="00EB6F52" w:rsidRDefault="00EB6F52" w:rsidP="000849BA">
                      <w:pPr>
                        <w:pStyle w:val="Heading2"/>
                        <w:rPr>
                          <w:sz w:val="32"/>
                          <w:szCs w:val="32"/>
                        </w:rPr>
                      </w:pPr>
                    </w:p>
                    <w:p w14:paraId="3CD86929" w14:textId="77777777" w:rsidR="00EB6F52" w:rsidRDefault="00EB6F52" w:rsidP="006B54C9">
                      <w:pPr>
                        <w:pStyle w:val="Heading2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EB6F52">
                        <w:rPr>
                          <w:color w:val="auto"/>
                          <w:sz w:val="32"/>
                          <w:szCs w:val="32"/>
                        </w:rPr>
                        <w:t>~Versatile</w:t>
                      </w:r>
                    </w:p>
                    <w:p w14:paraId="620F29FD" w14:textId="77777777" w:rsidR="00EB6F52" w:rsidRPr="00EB6F52" w:rsidRDefault="00EB6F52" w:rsidP="006B54C9">
                      <w:pPr>
                        <w:pStyle w:val="Heading2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55473019" w14:textId="2F36BD76" w:rsidR="00EB6F52" w:rsidRDefault="00EB6F52" w:rsidP="006B54C9">
                      <w:pPr>
                        <w:pStyle w:val="Heading2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EB6F52">
                        <w:rPr>
                          <w:color w:val="auto"/>
                          <w:sz w:val="32"/>
                          <w:szCs w:val="32"/>
                        </w:rPr>
                        <w:t>~Balanced structure</w:t>
                      </w:r>
                    </w:p>
                    <w:p w14:paraId="7ACAABBE" w14:textId="77777777" w:rsidR="00EB6F52" w:rsidRPr="00EB6F52" w:rsidRDefault="00EB6F52" w:rsidP="006B54C9">
                      <w:pPr>
                        <w:pStyle w:val="Heading2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270CFFA2" w14:textId="77777777" w:rsidR="00EB6F52" w:rsidRDefault="00EB6F52" w:rsidP="006B54C9">
                      <w:pPr>
                        <w:pStyle w:val="Heading2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EB6F52">
                        <w:rPr>
                          <w:color w:val="auto"/>
                          <w:sz w:val="32"/>
                          <w:szCs w:val="32"/>
                        </w:rPr>
                        <w:t>~ Always owner       trained and handled</w:t>
                      </w:r>
                    </w:p>
                    <w:p w14:paraId="4C2B9A40" w14:textId="77777777" w:rsidR="00EB6F52" w:rsidRPr="00EB6F52" w:rsidRDefault="00EB6F52" w:rsidP="006B54C9">
                      <w:pPr>
                        <w:pStyle w:val="Heading2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38B7A772" w14:textId="77777777" w:rsidR="00EB6F52" w:rsidRDefault="00EB6F52" w:rsidP="006B54C9">
                      <w:pPr>
                        <w:pStyle w:val="Heading2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EB6F52">
                        <w:rPr>
                          <w:color w:val="auto"/>
                          <w:sz w:val="32"/>
                          <w:szCs w:val="32"/>
                        </w:rPr>
                        <w:t>~ Classic good looks</w:t>
                      </w:r>
                    </w:p>
                    <w:p w14:paraId="3FC95767" w14:textId="77777777" w:rsidR="00EB6F52" w:rsidRPr="00EB6F52" w:rsidRDefault="00EB6F52" w:rsidP="006B54C9">
                      <w:pPr>
                        <w:pStyle w:val="Heading2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789F7FBA" w14:textId="77777777" w:rsidR="00EB6F52" w:rsidRPr="00EB6F52" w:rsidRDefault="00EB6F52" w:rsidP="006B54C9">
                      <w:pPr>
                        <w:pStyle w:val="Heading2"/>
                        <w:jc w:val="left"/>
                        <w:rPr>
                          <w:color w:val="59480D" w:themeColor="text2"/>
                          <w:sz w:val="32"/>
                          <w:szCs w:val="32"/>
                        </w:rPr>
                      </w:pPr>
                      <w:r w:rsidRPr="00EB6F52">
                        <w:rPr>
                          <w:color w:val="auto"/>
                          <w:sz w:val="32"/>
                          <w:szCs w:val="32"/>
                        </w:rPr>
                        <w:t>~ Great hunting                                                  partner</w:t>
                      </w:r>
                    </w:p>
                    <w:p w14:paraId="19F3EF12" w14:textId="77777777" w:rsidR="00EB6F52" w:rsidRPr="006B54C9" w:rsidRDefault="00EB6F52" w:rsidP="006B54C9">
                      <w:pPr>
                        <w:pStyle w:val="Heading2"/>
                        <w:jc w:val="left"/>
                        <w:rPr>
                          <w:sz w:val="32"/>
                          <w:szCs w:val="32"/>
                        </w:rPr>
                      </w:pPr>
                    </w:p>
                    <w:p w14:paraId="3E27399D" w14:textId="77777777" w:rsidR="00EB6F52" w:rsidRDefault="00EB6F52" w:rsidP="000849BA">
                      <w:pPr>
                        <w:pStyle w:val="Heading2"/>
                      </w:pPr>
                      <w:r>
                        <w:t xml:space="preserve"> </w:t>
                      </w:r>
                    </w:p>
                    <w:p w14:paraId="01DA1F18" w14:textId="77777777" w:rsidR="00EB6F52" w:rsidRPr="00495952" w:rsidRDefault="00EB6F52" w:rsidP="000849BA">
                      <w:pPr>
                        <w:pStyle w:val="Heading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B6F52">
        <w:rPr>
          <w:noProof/>
        </w:rPr>
        <mc:AlternateContent>
          <mc:Choice Requires="wps">
            <w:drawing>
              <wp:anchor distT="0" distB="0" distL="114300" distR="114300" simplePos="0" relativeHeight="251658210" behindDoc="0" locked="0" layoutInCell="1" allowOverlap="1" wp14:anchorId="194BFDCB" wp14:editId="65AD6C15">
                <wp:simplePos x="0" y="0"/>
                <wp:positionH relativeFrom="page">
                  <wp:posOffset>497840</wp:posOffset>
                </wp:positionH>
                <wp:positionV relativeFrom="page">
                  <wp:posOffset>6229985</wp:posOffset>
                </wp:positionV>
                <wp:extent cx="1981200" cy="353060"/>
                <wp:effectExtent l="0" t="0" r="0" b="2540"/>
                <wp:wrapTight wrapText="bothSides">
                  <wp:wrapPolygon edited="0">
                    <wp:start x="277" y="0"/>
                    <wp:lineTo x="277" y="20201"/>
                    <wp:lineTo x="21046" y="20201"/>
                    <wp:lineTo x="21046" y="0"/>
                    <wp:lineTo x="277" y="0"/>
                  </wp:wrapPolygon>
                </wp:wrapTight>
                <wp:docPr id="16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2AFA4D" w14:textId="77777777" w:rsidR="00EB6F52" w:rsidRPr="00495952" w:rsidRDefault="00EB6F52" w:rsidP="000849BA">
                            <w:pPr>
                              <w:pStyle w:val="Heading2"/>
                            </w:pPr>
                            <w:proofErr w:type="spellStart"/>
                            <w:r>
                              <w:t>Danno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9" type="#_x0000_t202" style="position:absolute;margin-left:39.2pt;margin-top:490.55pt;width:156pt;height:27.8pt;z-index:25165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" filled="f" stroked="f">
                <v:textbox inset=",0,,0">
                  <w:txbxContent>
                    <w:p w14:paraId="7A2AFA4D" w14:textId="77777777" w:rsidR="00EB6F52" w:rsidRPr="00495952" w:rsidRDefault="00EB6F52" w:rsidP="000849BA">
                      <w:pPr>
                        <w:pStyle w:val="Heading2"/>
                      </w:pPr>
                      <w:proofErr w:type="spellStart"/>
                      <w:r>
                        <w:t>Danno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B6F52">
        <w:rPr>
          <w:noProof/>
        </w:rPr>
        <mc:AlternateContent>
          <mc:Choice Requires="wps">
            <w:drawing>
              <wp:anchor distT="0" distB="0" distL="114300" distR="114300" simplePos="0" relativeHeight="251658198" behindDoc="0" locked="0" layoutInCell="1" allowOverlap="1" wp14:anchorId="0CB1D606" wp14:editId="66FB722E">
                <wp:simplePos x="0" y="0"/>
                <wp:positionH relativeFrom="page">
                  <wp:posOffset>368300</wp:posOffset>
                </wp:positionH>
                <wp:positionV relativeFrom="page">
                  <wp:posOffset>6108700</wp:posOffset>
                </wp:positionV>
                <wp:extent cx="2240280" cy="3577590"/>
                <wp:effectExtent l="0" t="0" r="0" b="3810"/>
                <wp:wrapNone/>
                <wp:docPr id="1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3577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9pt;margin-top:481pt;width:176.4pt;height:281.7pt;z-index:251658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" fillcolor="#6b4a0b [3204]" stroked="f" strokecolor="#4a7ebb" strokeweight="1.5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EB6F52">
        <w:rPr>
          <w:noProof/>
        </w:rPr>
        <mc:AlternateContent>
          <mc:Choice Requires="wps">
            <w:drawing>
              <wp:anchor distT="0" distB="0" distL="114300" distR="114300" simplePos="0" relativeHeight="251658350" behindDoc="0" locked="0" layoutInCell="1" allowOverlap="1" wp14:anchorId="6537CB8C" wp14:editId="59C3A400">
                <wp:simplePos x="0" y="0"/>
                <wp:positionH relativeFrom="page">
                  <wp:posOffset>368300</wp:posOffset>
                </wp:positionH>
                <wp:positionV relativeFrom="page">
                  <wp:posOffset>4759325</wp:posOffset>
                </wp:positionV>
                <wp:extent cx="6664960" cy="866775"/>
                <wp:effectExtent l="0" t="0" r="0" b="22225"/>
                <wp:wrapTight wrapText="bothSides">
                  <wp:wrapPolygon edited="0">
                    <wp:start x="82" y="0"/>
                    <wp:lineTo x="82" y="21521"/>
                    <wp:lineTo x="21402" y="21521"/>
                    <wp:lineTo x="21402" y="0"/>
                    <wp:lineTo x="82" y="0"/>
                  </wp:wrapPolygon>
                </wp:wrapTight>
                <wp:docPr id="15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496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971504" w14:textId="77777777" w:rsidR="00EB6F52" w:rsidRDefault="00EB6F52" w:rsidP="000849BA">
                            <w:pPr>
                              <w:pStyle w:val="Title"/>
                              <w:rPr>
                                <w:rFonts w:ascii="Candara" w:hAnsi="Candara"/>
                                <w:b/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417D00">
                              <w:rPr>
                                <w:rFonts w:ascii="Candara" w:hAnsi="Candara"/>
                                <w:b/>
                                <w:color w:val="auto"/>
                                <w:sz w:val="48"/>
                                <w:szCs w:val="48"/>
                              </w:rPr>
                              <w:t xml:space="preserve">SHR CH Tidewaters 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auto"/>
                                <w:sz w:val="48"/>
                                <w:szCs w:val="48"/>
                              </w:rPr>
                              <w:t>Five O</w:t>
                            </w:r>
                            <w:r w:rsidRPr="00417D00">
                              <w:rPr>
                                <w:rFonts w:ascii="Candara" w:hAnsi="Candara"/>
                                <w:b/>
                                <w:color w:val="auto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417D00">
                              <w:rPr>
                                <w:rFonts w:ascii="Candara" w:hAnsi="Candara"/>
                                <w:b/>
                                <w:color w:val="auto"/>
                                <w:sz w:val="48"/>
                                <w:szCs w:val="48"/>
                              </w:rPr>
                              <w:t>Bookem</w:t>
                            </w:r>
                            <w:proofErr w:type="spellEnd"/>
                            <w:r w:rsidRPr="00417D00">
                              <w:rPr>
                                <w:rFonts w:ascii="Candara" w:hAnsi="Candara"/>
                                <w:b/>
                                <w:color w:val="auto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417D00">
                              <w:rPr>
                                <w:rFonts w:ascii="Candara" w:hAnsi="Candara"/>
                                <w:b/>
                                <w:color w:val="auto"/>
                                <w:sz w:val="48"/>
                                <w:szCs w:val="48"/>
                              </w:rPr>
                              <w:t>Danno</w:t>
                            </w:r>
                            <w:proofErr w:type="spellEnd"/>
                            <w:r w:rsidRPr="00417D00">
                              <w:rPr>
                                <w:rFonts w:ascii="Candara" w:hAnsi="Candara"/>
                                <w:b/>
                                <w:color w:val="auto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A0DF173" w14:textId="60296635" w:rsidR="00EB6F52" w:rsidRPr="00417D00" w:rsidRDefault="00EB6F52" w:rsidP="000849BA">
                            <w:pPr>
                              <w:pStyle w:val="Title"/>
                              <w:rPr>
                                <w:rFonts w:ascii="Candara" w:hAnsi="Candara"/>
                                <w:b/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417D00">
                              <w:rPr>
                                <w:rFonts w:ascii="Candara" w:hAnsi="Candara"/>
                                <w:b/>
                                <w:color w:val="auto"/>
                                <w:sz w:val="48"/>
                                <w:szCs w:val="48"/>
                              </w:rPr>
                              <w:t>CGN RA CDX TD WCI DD BDD CAN/AM JH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auto"/>
                                <w:sz w:val="48"/>
                                <w:szCs w:val="48"/>
                              </w:rPr>
                              <w:t xml:space="preserve">  VCX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0" type="#_x0000_t202" style="position:absolute;margin-left:29pt;margin-top:374.75pt;width:524.8pt;height:68.25pt;z-index:2516583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" filled="f" stroked="f">
                <v:textbox inset=",0,,0">
                  <w:txbxContent>
                    <w:p w14:paraId="27971504" w14:textId="77777777" w:rsidR="00EB6F52" w:rsidRDefault="00EB6F52" w:rsidP="000849BA">
                      <w:pPr>
                        <w:pStyle w:val="Title"/>
                        <w:rPr>
                          <w:rFonts w:ascii="Candara" w:hAnsi="Candara"/>
                          <w:b/>
                          <w:color w:val="auto"/>
                          <w:sz w:val="48"/>
                          <w:szCs w:val="48"/>
                        </w:rPr>
                      </w:pPr>
                      <w:r w:rsidRPr="00417D00">
                        <w:rPr>
                          <w:rFonts w:ascii="Candara" w:hAnsi="Candara"/>
                          <w:b/>
                          <w:color w:val="auto"/>
                          <w:sz w:val="48"/>
                          <w:szCs w:val="48"/>
                        </w:rPr>
                        <w:t xml:space="preserve">SHR CH Tidewaters </w:t>
                      </w:r>
                      <w:r>
                        <w:rPr>
                          <w:rFonts w:ascii="Candara" w:hAnsi="Candara"/>
                          <w:b/>
                          <w:color w:val="auto"/>
                          <w:sz w:val="48"/>
                          <w:szCs w:val="48"/>
                        </w:rPr>
                        <w:t>Five O</w:t>
                      </w:r>
                      <w:r w:rsidRPr="00417D00">
                        <w:rPr>
                          <w:rFonts w:ascii="Candara" w:hAnsi="Candara"/>
                          <w:b/>
                          <w:color w:val="auto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417D00">
                        <w:rPr>
                          <w:rFonts w:ascii="Candara" w:hAnsi="Candara"/>
                          <w:b/>
                          <w:color w:val="auto"/>
                          <w:sz w:val="48"/>
                          <w:szCs w:val="48"/>
                        </w:rPr>
                        <w:t>Bookem</w:t>
                      </w:r>
                      <w:proofErr w:type="spellEnd"/>
                      <w:r w:rsidRPr="00417D00">
                        <w:rPr>
                          <w:rFonts w:ascii="Candara" w:hAnsi="Candara"/>
                          <w:b/>
                          <w:color w:val="auto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417D00">
                        <w:rPr>
                          <w:rFonts w:ascii="Candara" w:hAnsi="Candara"/>
                          <w:b/>
                          <w:color w:val="auto"/>
                          <w:sz w:val="48"/>
                          <w:szCs w:val="48"/>
                        </w:rPr>
                        <w:t>Danno</w:t>
                      </w:r>
                      <w:proofErr w:type="spellEnd"/>
                      <w:r w:rsidRPr="00417D00">
                        <w:rPr>
                          <w:rFonts w:ascii="Candara" w:hAnsi="Candara"/>
                          <w:b/>
                          <w:color w:val="auto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A0DF173" w14:textId="60296635" w:rsidR="00EB6F52" w:rsidRPr="00417D00" w:rsidRDefault="00EB6F52" w:rsidP="000849BA">
                      <w:pPr>
                        <w:pStyle w:val="Title"/>
                        <w:rPr>
                          <w:rFonts w:ascii="Candara" w:hAnsi="Candara"/>
                          <w:b/>
                          <w:color w:val="auto"/>
                          <w:sz w:val="48"/>
                          <w:szCs w:val="48"/>
                        </w:rPr>
                      </w:pPr>
                      <w:r w:rsidRPr="00417D00">
                        <w:rPr>
                          <w:rFonts w:ascii="Candara" w:hAnsi="Candara"/>
                          <w:b/>
                          <w:color w:val="auto"/>
                          <w:sz w:val="48"/>
                          <w:szCs w:val="48"/>
                        </w:rPr>
                        <w:t>CGN RA CDX TD WCI DD BDD CAN/AM JH</w:t>
                      </w:r>
                      <w:r>
                        <w:rPr>
                          <w:rFonts w:ascii="Candara" w:hAnsi="Candara"/>
                          <w:b/>
                          <w:color w:val="auto"/>
                          <w:sz w:val="48"/>
                          <w:szCs w:val="48"/>
                        </w:rPr>
                        <w:t xml:space="preserve">  VCX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1F797372" wp14:editId="7EA2AECE">
                <wp:simplePos x="0" y="0"/>
                <wp:positionH relativeFrom="page">
                  <wp:posOffset>1143000</wp:posOffset>
                </wp:positionH>
                <wp:positionV relativeFrom="page">
                  <wp:posOffset>1344295</wp:posOffset>
                </wp:positionV>
                <wp:extent cx="5486400" cy="0"/>
                <wp:effectExtent l="12700" t="10795" r="25400" b="27305"/>
                <wp:wrapNone/>
                <wp:docPr id="158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16583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pt,105.85pt" to="522pt,10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" strokecolor="white [3212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197" behindDoc="0" locked="0" layoutInCell="1" allowOverlap="1" wp14:anchorId="62DB5DA3" wp14:editId="14A42A0F">
                <wp:simplePos x="0" y="0"/>
                <wp:positionH relativeFrom="page">
                  <wp:posOffset>2171700</wp:posOffset>
                </wp:positionH>
                <wp:positionV relativeFrom="page">
                  <wp:posOffset>7378700</wp:posOffset>
                </wp:positionV>
                <wp:extent cx="45085" cy="45085"/>
                <wp:effectExtent l="0" t="0" r="5715" b="571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CEC839A" w14:textId="77777777" w:rsidR="00EB6F52" w:rsidRDefault="00EB6F52" w:rsidP="000849BA">
                            <w:pPr>
                              <w:pStyle w:val="Title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171pt;margin-top:581pt;width:3.55pt;height:3.55pt;z-index:251658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" mv:complextextbox="1" filled="f" stroked="f">
                <v:textbox inset=",7.2pt,,7.2pt">
                  <w:txbxContent>
                    <w:p w14:paraId="4CEC839A" w14:textId="77777777" w:rsidR="00EB6F52" w:rsidRDefault="00EB6F52" w:rsidP="000849BA">
                      <w:pPr>
                        <w:pStyle w:val="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6599E">
        <w:br w:type="page"/>
      </w:r>
      <w:r w:rsidR="006B54C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19" behindDoc="0" locked="0" layoutInCell="1" allowOverlap="1" wp14:anchorId="78EE2DE1" wp14:editId="2E067E9F">
                <wp:simplePos x="0" y="0"/>
                <wp:positionH relativeFrom="page">
                  <wp:posOffset>906780</wp:posOffset>
                </wp:positionH>
                <wp:positionV relativeFrom="page">
                  <wp:posOffset>4890770</wp:posOffset>
                </wp:positionV>
                <wp:extent cx="3652520" cy="4659630"/>
                <wp:effectExtent l="0" t="0" r="0" b="13970"/>
                <wp:wrapTight wrapText="bothSides">
                  <wp:wrapPolygon edited="0">
                    <wp:start x="150" y="0"/>
                    <wp:lineTo x="150" y="21547"/>
                    <wp:lineTo x="21330" y="21547"/>
                    <wp:lineTo x="21330" y="0"/>
                    <wp:lineTo x="150" y="0"/>
                  </wp:wrapPolygon>
                </wp:wrapTight>
                <wp:docPr id="130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520" cy="465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CC6317" w14:textId="77777777" w:rsidR="00EB6F52" w:rsidRPr="00EB644B" w:rsidRDefault="00EB6F52" w:rsidP="000849BA">
                            <w:pPr>
                              <w:pStyle w:val="Heading1"/>
                              <w:rPr>
                                <w:color w:val="790A14" w:themeColor="accent2"/>
                                <w:u w:val="single"/>
                              </w:rPr>
                            </w:pPr>
                            <w:r w:rsidRPr="00EB644B">
                              <w:rPr>
                                <w:color w:val="790A14" w:themeColor="accent2"/>
                                <w:u w:val="single"/>
                              </w:rPr>
                              <w:t>Clearances</w:t>
                            </w:r>
                          </w:p>
                          <w:p w14:paraId="15C26345" w14:textId="77777777" w:rsidR="00EB6F52" w:rsidRPr="006B54C9" w:rsidRDefault="00EB6F52" w:rsidP="000849BA">
                            <w:pPr>
                              <w:pStyle w:val="Heading1"/>
                              <w:rPr>
                                <w:color w:val="790A14" w:themeColor="accent2"/>
                              </w:rPr>
                            </w:pPr>
                          </w:p>
                          <w:p w14:paraId="69023508" w14:textId="77777777" w:rsidR="00EB6F52" w:rsidRPr="006B54C9" w:rsidRDefault="00EB6F52" w:rsidP="006B54C9">
                            <w:pPr>
                              <w:pStyle w:val="Heading1"/>
                              <w:jc w:val="left"/>
                              <w:rPr>
                                <w:color w:val="790A14" w:themeColor="accent2"/>
                              </w:rPr>
                            </w:pPr>
                            <w:r w:rsidRPr="006B54C9">
                              <w:rPr>
                                <w:color w:val="790A14" w:themeColor="accent2"/>
                              </w:rPr>
                              <w:t>OFA hips – Good</w:t>
                            </w:r>
                          </w:p>
                          <w:p w14:paraId="14B95F48" w14:textId="77777777" w:rsidR="00EB6F52" w:rsidRPr="006B54C9" w:rsidRDefault="00EB6F52" w:rsidP="006B54C9">
                            <w:pPr>
                              <w:pStyle w:val="Heading1"/>
                              <w:jc w:val="left"/>
                              <w:rPr>
                                <w:color w:val="790A14" w:themeColor="accent2"/>
                              </w:rPr>
                            </w:pPr>
                            <w:r w:rsidRPr="006B54C9">
                              <w:rPr>
                                <w:color w:val="790A14" w:themeColor="accent2"/>
                              </w:rPr>
                              <w:t>OFA elbows – Normal</w:t>
                            </w:r>
                          </w:p>
                          <w:p w14:paraId="26890BCC" w14:textId="77777777" w:rsidR="00EB6F52" w:rsidRPr="006B54C9" w:rsidRDefault="00EB6F52" w:rsidP="006B54C9">
                            <w:pPr>
                              <w:pStyle w:val="Heading1"/>
                              <w:jc w:val="left"/>
                              <w:rPr>
                                <w:color w:val="790A14" w:themeColor="accent2"/>
                              </w:rPr>
                            </w:pPr>
                            <w:r w:rsidRPr="006B54C9">
                              <w:rPr>
                                <w:color w:val="790A14" w:themeColor="accent2"/>
                              </w:rPr>
                              <w:t>Cardiac – Normal</w:t>
                            </w:r>
                          </w:p>
                          <w:p w14:paraId="72966540" w14:textId="77777777" w:rsidR="00EB6F52" w:rsidRPr="006B54C9" w:rsidRDefault="00EB6F52" w:rsidP="006B54C9">
                            <w:pPr>
                              <w:pStyle w:val="Heading1"/>
                              <w:jc w:val="left"/>
                              <w:rPr>
                                <w:color w:val="790A14" w:themeColor="accent2"/>
                              </w:rPr>
                            </w:pPr>
                            <w:r w:rsidRPr="006B54C9">
                              <w:rPr>
                                <w:color w:val="790A14" w:themeColor="accent2"/>
                              </w:rPr>
                              <w:t xml:space="preserve">Eyes – Normal </w:t>
                            </w:r>
                          </w:p>
                          <w:p w14:paraId="0EB747C8" w14:textId="77777777" w:rsidR="00EB6F52" w:rsidRPr="006B54C9" w:rsidRDefault="00EB6F52" w:rsidP="006B54C9">
                            <w:pPr>
                              <w:pStyle w:val="Heading1"/>
                              <w:jc w:val="left"/>
                              <w:rPr>
                                <w:color w:val="790A14" w:themeColor="accent2"/>
                              </w:rPr>
                            </w:pPr>
                            <w:proofErr w:type="spellStart"/>
                            <w:r w:rsidRPr="006B54C9">
                              <w:rPr>
                                <w:color w:val="790A14" w:themeColor="accent2"/>
                              </w:rPr>
                              <w:t>Prcd</w:t>
                            </w:r>
                            <w:proofErr w:type="spellEnd"/>
                            <w:r w:rsidRPr="006B54C9">
                              <w:rPr>
                                <w:color w:val="790A14" w:themeColor="accent2"/>
                              </w:rPr>
                              <w:t xml:space="preserve">-PRA – </w:t>
                            </w:r>
                            <w:proofErr w:type="spellStart"/>
                            <w:r w:rsidRPr="006B54C9">
                              <w:rPr>
                                <w:color w:val="790A14" w:themeColor="accent2"/>
                              </w:rPr>
                              <w:t>Optigen</w:t>
                            </w:r>
                            <w:proofErr w:type="spellEnd"/>
                            <w:r w:rsidRPr="006B54C9">
                              <w:rPr>
                                <w:color w:val="790A14" w:themeColor="accent2"/>
                              </w:rPr>
                              <w:t xml:space="preserve"> clear</w:t>
                            </w:r>
                          </w:p>
                          <w:p w14:paraId="28497D21" w14:textId="77777777" w:rsidR="00EB6F52" w:rsidRPr="006B54C9" w:rsidRDefault="00EB6F52" w:rsidP="006B54C9">
                            <w:pPr>
                              <w:pStyle w:val="Heading1"/>
                              <w:jc w:val="left"/>
                              <w:rPr>
                                <w:color w:val="790A14" w:themeColor="accent2"/>
                              </w:rPr>
                            </w:pPr>
                            <w:r w:rsidRPr="006B54C9">
                              <w:rPr>
                                <w:color w:val="790A14" w:themeColor="accent2"/>
                              </w:rPr>
                              <w:t xml:space="preserve">PRA1 – </w:t>
                            </w:r>
                            <w:proofErr w:type="spellStart"/>
                            <w:r w:rsidRPr="006B54C9">
                              <w:rPr>
                                <w:color w:val="790A14" w:themeColor="accent2"/>
                              </w:rPr>
                              <w:t>Optigen</w:t>
                            </w:r>
                            <w:proofErr w:type="spellEnd"/>
                            <w:r w:rsidRPr="006B54C9">
                              <w:rPr>
                                <w:color w:val="790A14" w:themeColor="accent2"/>
                              </w:rPr>
                              <w:t xml:space="preserve"> carrier</w:t>
                            </w:r>
                          </w:p>
                          <w:p w14:paraId="26521AAE" w14:textId="77777777" w:rsidR="00EB6F52" w:rsidRPr="006B54C9" w:rsidRDefault="00EB6F52" w:rsidP="006B54C9">
                            <w:pPr>
                              <w:pStyle w:val="Heading1"/>
                              <w:jc w:val="left"/>
                              <w:rPr>
                                <w:color w:val="790A14" w:themeColor="accent2"/>
                              </w:rPr>
                            </w:pPr>
                            <w:r w:rsidRPr="006B54C9">
                              <w:rPr>
                                <w:color w:val="790A14" w:themeColor="accent2"/>
                              </w:rPr>
                              <w:t xml:space="preserve">PRA2 – </w:t>
                            </w:r>
                            <w:proofErr w:type="spellStart"/>
                            <w:r w:rsidRPr="006B54C9">
                              <w:rPr>
                                <w:color w:val="790A14" w:themeColor="accent2"/>
                              </w:rPr>
                              <w:t>Optigen</w:t>
                            </w:r>
                            <w:proofErr w:type="spellEnd"/>
                            <w:r w:rsidRPr="006B54C9">
                              <w:rPr>
                                <w:color w:val="790A14" w:themeColor="accent2"/>
                              </w:rPr>
                              <w:t xml:space="preserve"> clear</w:t>
                            </w:r>
                          </w:p>
                          <w:p w14:paraId="36D647D3" w14:textId="77777777" w:rsidR="00EB6F52" w:rsidRPr="006B54C9" w:rsidRDefault="00EB6F52" w:rsidP="006B54C9">
                            <w:pPr>
                              <w:pStyle w:val="Heading1"/>
                              <w:jc w:val="left"/>
                              <w:rPr>
                                <w:color w:val="790A14" w:themeColor="accent2"/>
                              </w:rPr>
                            </w:pPr>
                            <w:proofErr w:type="spellStart"/>
                            <w:r w:rsidRPr="006B54C9">
                              <w:rPr>
                                <w:color w:val="790A14" w:themeColor="accent2"/>
                              </w:rPr>
                              <w:t>Icthyosis</w:t>
                            </w:r>
                            <w:proofErr w:type="spellEnd"/>
                            <w:r w:rsidRPr="006B54C9">
                              <w:rPr>
                                <w:color w:val="790A14" w:themeColor="accent2"/>
                              </w:rPr>
                              <w:t xml:space="preserve"> – </w:t>
                            </w:r>
                            <w:proofErr w:type="spellStart"/>
                            <w:r w:rsidRPr="006B54C9">
                              <w:rPr>
                                <w:color w:val="790A14" w:themeColor="accent2"/>
                              </w:rPr>
                              <w:t>Optigen</w:t>
                            </w:r>
                            <w:proofErr w:type="spellEnd"/>
                            <w:r w:rsidRPr="006B54C9">
                              <w:rPr>
                                <w:color w:val="790A14" w:themeColor="accent2"/>
                              </w:rPr>
                              <w:t xml:space="preserve"> clear</w:t>
                            </w:r>
                          </w:p>
                          <w:p w14:paraId="558E2F7C" w14:textId="77777777" w:rsidR="00EB6F52" w:rsidRPr="006B54C9" w:rsidRDefault="00EB6F52" w:rsidP="006B54C9">
                            <w:pPr>
                              <w:pStyle w:val="Heading1"/>
                              <w:jc w:val="left"/>
                              <w:rPr>
                                <w:color w:val="790A14" w:themeColor="accent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32" type="#_x0000_t202" style="position:absolute;margin-left:71.4pt;margin-top:385.1pt;width:287.6pt;height:366.9pt;z-index:2516582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" filled="f" stroked="f">
                <v:textbox inset=",0,,0">
                  <w:txbxContent>
                    <w:p w14:paraId="11CC6317" w14:textId="77777777" w:rsidR="00EB6F52" w:rsidRPr="00EB644B" w:rsidRDefault="00EB6F52" w:rsidP="000849BA">
                      <w:pPr>
                        <w:pStyle w:val="Heading1"/>
                        <w:rPr>
                          <w:color w:val="790A14" w:themeColor="accent2"/>
                          <w:u w:val="single"/>
                        </w:rPr>
                      </w:pPr>
                      <w:r w:rsidRPr="00EB644B">
                        <w:rPr>
                          <w:color w:val="790A14" w:themeColor="accent2"/>
                          <w:u w:val="single"/>
                        </w:rPr>
                        <w:t>Clearances</w:t>
                      </w:r>
                    </w:p>
                    <w:p w14:paraId="15C26345" w14:textId="77777777" w:rsidR="00EB6F52" w:rsidRPr="006B54C9" w:rsidRDefault="00EB6F52" w:rsidP="000849BA">
                      <w:pPr>
                        <w:pStyle w:val="Heading1"/>
                        <w:rPr>
                          <w:color w:val="790A14" w:themeColor="accent2"/>
                        </w:rPr>
                      </w:pPr>
                    </w:p>
                    <w:p w14:paraId="69023508" w14:textId="77777777" w:rsidR="00EB6F52" w:rsidRPr="006B54C9" w:rsidRDefault="00EB6F52" w:rsidP="006B54C9">
                      <w:pPr>
                        <w:pStyle w:val="Heading1"/>
                        <w:jc w:val="left"/>
                        <w:rPr>
                          <w:color w:val="790A14" w:themeColor="accent2"/>
                        </w:rPr>
                      </w:pPr>
                      <w:r w:rsidRPr="006B54C9">
                        <w:rPr>
                          <w:color w:val="790A14" w:themeColor="accent2"/>
                        </w:rPr>
                        <w:t>OFA hips – Good</w:t>
                      </w:r>
                    </w:p>
                    <w:p w14:paraId="14B95F48" w14:textId="77777777" w:rsidR="00EB6F52" w:rsidRPr="006B54C9" w:rsidRDefault="00EB6F52" w:rsidP="006B54C9">
                      <w:pPr>
                        <w:pStyle w:val="Heading1"/>
                        <w:jc w:val="left"/>
                        <w:rPr>
                          <w:color w:val="790A14" w:themeColor="accent2"/>
                        </w:rPr>
                      </w:pPr>
                      <w:r w:rsidRPr="006B54C9">
                        <w:rPr>
                          <w:color w:val="790A14" w:themeColor="accent2"/>
                        </w:rPr>
                        <w:t>OFA elbows – Normal</w:t>
                      </w:r>
                    </w:p>
                    <w:p w14:paraId="26890BCC" w14:textId="77777777" w:rsidR="00EB6F52" w:rsidRPr="006B54C9" w:rsidRDefault="00EB6F52" w:rsidP="006B54C9">
                      <w:pPr>
                        <w:pStyle w:val="Heading1"/>
                        <w:jc w:val="left"/>
                        <w:rPr>
                          <w:color w:val="790A14" w:themeColor="accent2"/>
                        </w:rPr>
                      </w:pPr>
                      <w:r w:rsidRPr="006B54C9">
                        <w:rPr>
                          <w:color w:val="790A14" w:themeColor="accent2"/>
                        </w:rPr>
                        <w:t>Cardiac – Normal</w:t>
                      </w:r>
                    </w:p>
                    <w:p w14:paraId="72966540" w14:textId="77777777" w:rsidR="00EB6F52" w:rsidRPr="006B54C9" w:rsidRDefault="00EB6F52" w:rsidP="006B54C9">
                      <w:pPr>
                        <w:pStyle w:val="Heading1"/>
                        <w:jc w:val="left"/>
                        <w:rPr>
                          <w:color w:val="790A14" w:themeColor="accent2"/>
                        </w:rPr>
                      </w:pPr>
                      <w:r w:rsidRPr="006B54C9">
                        <w:rPr>
                          <w:color w:val="790A14" w:themeColor="accent2"/>
                        </w:rPr>
                        <w:t xml:space="preserve">Eyes – Normal </w:t>
                      </w:r>
                    </w:p>
                    <w:p w14:paraId="0EB747C8" w14:textId="77777777" w:rsidR="00EB6F52" w:rsidRPr="006B54C9" w:rsidRDefault="00EB6F52" w:rsidP="006B54C9">
                      <w:pPr>
                        <w:pStyle w:val="Heading1"/>
                        <w:jc w:val="left"/>
                        <w:rPr>
                          <w:color w:val="790A14" w:themeColor="accent2"/>
                        </w:rPr>
                      </w:pPr>
                      <w:proofErr w:type="spellStart"/>
                      <w:r w:rsidRPr="006B54C9">
                        <w:rPr>
                          <w:color w:val="790A14" w:themeColor="accent2"/>
                        </w:rPr>
                        <w:t>Prcd</w:t>
                      </w:r>
                      <w:proofErr w:type="spellEnd"/>
                      <w:r w:rsidRPr="006B54C9">
                        <w:rPr>
                          <w:color w:val="790A14" w:themeColor="accent2"/>
                        </w:rPr>
                        <w:t xml:space="preserve">-PRA – </w:t>
                      </w:r>
                      <w:proofErr w:type="spellStart"/>
                      <w:r w:rsidRPr="006B54C9">
                        <w:rPr>
                          <w:color w:val="790A14" w:themeColor="accent2"/>
                        </w:rPr>
                        <w:t>Optigen</w:t>
                      </w:r>
                      <w:proofErr w:type="spellEnd"/>
                      <w:r w:rsidRPr="006B54C9">
                        <w:rPr>
                          <w:color w:val="790A14" w:themeColor="accent2"/>
                        </w:rPr>
                        <w:t xml:space="preserve"> clear</w:t>
                      </w:r>
                    </w:p>
                    <w:p w14:paraId="28497D21" w14:textId="77777777" w:rsidR="00EB6F52" w:rsidRPr="006B54C9" w:rsidRDefault="00EB6F52" w:rsidP="006B54C9">
                      <w:pPr>
                        <w:pStyle w:val="Heading1"/>
                        <w:jc w:val="left"/>
                        <w:rPr>
                          <w:color w:val="790A14" w:themeColor="accent2"/>
                        </w:rPr>
                      </w:pPr>
                      <w:r w:rsidRPr="006B54C9">
                        <w:rPr>
                          <w:color w:val="790A14" w:themeColor="accent2"/>
                        </w:rPr>
                        <w:t xml:space="preserve">PRA1 – </w:t>
                      </w:r>
                      <w:proofErr w:type="spellStart"/>
                      <w:r w:rsidRPr="006B54C9">
                        <w:rPr>
                          <w:color w:val="790A14" w:themeColor="accent2"/>
                        </w:rPr>
                        <w:t>Optigen</w:t>
                      </w:r>
                      <w:proofErr w:type="spellEnd"/>
                      <w:r w:rsidRPr="006B54C9">
                        <w:rPr>
                          <w:color w:val="790A14" w:themeColor="accent2"/>
                        </w:rPr>
                        <w:t xml:space="preserve"> carrier</w:t>
                      </w:r>
                    </w:p>
                    <w:p w14:paraId="26521AAE" w14:textId="77777777" w:rsidR="00EB6F52" w:rsidRPr="006B54C9" w:rsidRDefault="00EB6F52" w:rsidP="006B54C9">
                      <w:pPr>
                        <w:pStyle w:val="Heading1"/>
                        <w:jc w:val="left"/>
                        <w:rPr>
                          <w:color w:val="790A14" w:themeColor="accent2"/>
                        </w:rPr>
                      </w:pPr>
                      <w:r w:rsidRPr="006B54C9">
                        <w:rPr>
                          <w:color w:val="790A14" w:themeColor="accent2"/>
                        </w:rPr>
                        <w:t xml:space="preserve">PRA2 – </w:t>
                      </w:r>
                      <w:proofErr w:type="spellStart"/>
                      <w:r w:rsidRPr="006B54C9">
                        <w:rPr>
                          <w:color w:val="790A14" w:themeColor="accent2"/>
                        </w:rPr>
                        <w:t>Optigen</w:t>
                      </w:r>
                      <w:proofErr w:type="spellEnd"/>
                      <w:r w:rsidRPr="006B54C9">
                        <w:rPr>
                          <w:color w:val="790A14" w:themeColor="accent2"/>
                        </w:rPr>
                        <w:t xml:space="preserve"> clear</w:t>
                      </w:r>
                    </w:p>
                    <w:p w14:paraId="36D647D3" w14:textId="77777777" w:rsidR="00EB6F52" w:rsidRPr="006B54C9" w:rsidRDefault="00EB6F52" w:rsidP="006B54C9">
                      <w:pPr>
                        <w:pStyle w:val="Heading1"/>
                        <w:jc w:val="left"/>
                        <w:rPr>
                          <w:color w:val="790A14" w:themeColor="accent2"/>
                        </w:rPr>
                      </w:pPr>
                      <w:proofErr w:type="spellStart"/>
                      <w:r w:rsidRPr="006B54C9">
                        <w:rPr>
                          <w:color w:val="790A14" w:themeColor="accent2"/>
                        </w:rPr>
                        <w:t>Icthyosis</w:t>
                      </w:r>
                      <w:proofErr w:type="spellEnd"/>
                      <w:r w:rsidRPr="006B54C9">
                        <w:rPr>
                          <w:color w:val="790A14" w:themeColor="accent2"/>
                        </w:rPr>
                        <w:t xml:space="preserve"> – </w:t>
                      </w:r>
                      <w:proofErr w:type="spellStart"/>
                      <w:r w:rsidRPr="006B54C9">
                        <w:rPr>
                          <w:color w:val="790A14" w:themeColor="accent2"/>
                        </w:rPr>
                        <w:t>Optigen</w:t>
                      </w:r>
                      <w:proofErr w:type="spellEnd"/>
                      <w:r w:rsidRPr="006B54C9">
                        <w:rPr>
                          <w:color w:val="790A14" w:themeColor="accent2"/>
                        </w:rPr>
                        <w:t xml:space="preserve"> clear</w:t>
                      </w:r>
                    </w:p>
                    <w:p w14:paraId="558E2F7C" w14:textId="77777777" w:rsidR="00EB6F52" w:rsidRPr="006B54C9" w:rsidRDefault="00EB6F52" w:rsidP="006B54C9">
                      <w:pPr>
                        <w:pStyle w:val="Heading1"/>
                        <w:jc w:val="left"/>
                        <w:rPr>
                          <w:color w:val="790A14" w:themeColor="accent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60894">
        <w:rPr>
          <w:noProof/>
        </w:rPr>
        <w:drawing>
          <wp:anchor distT="0" distB="0" distL="118745" distR="118745" simplePos="0" relativeHeight="251658344" behindDoc="0" locked="0" layoutInCell="1" allowOverlap="1" wp14:anchorId="45E7323C" wp14:editId="517EF92B">
            <wp:simplePos x="0" y="0"/>
            <wp:positionH relativeFrom="page">
              <wp:posOffset>5170805</wp:posOffset>
            </wp:positionH>
            <wp:positionV relativeFrom="page">
              <wp:posOffset>7759700</wp:posOffset>
            </wp:positionV>
            <wp:extent cx="2237105" cy="1395730"/>
            <wp:effectExtent l="0" t="0" r="0" b="1270"/>
            <wp:wrapTight wrapText="bothSides">
              <wp:wrapPolygon edited="0">
                <wp:start x="0" y="0"/>
                <wp:lineTo x="0" y="21227"/>
                <wp:lineTo x="21336" y="21227"/>
                <wp:lineTo x="21336" y="0"/>
                <wp:lineTo x="0" y="0"/>
              </wp:wrapPolygon>
            </wp:wrapTight>
            <wp:docPr id="1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B229F">
        <w:rPr>
          <w:noProof/>
        </w:rPr>
        <w:drawing>
          <wp:anchor distT="0" distB="0" distL="118745" distR="118745" simplePos="0" relativeHeight="251658343" behindDoc="0" locked="0" layoutInCell="1" allowOverlap="1" wp14:anchorId="0F29CA81" wp14:editId="514A6F35">
            <wp:simplePos x="0" y="0"/>
            <wp:positionH relativeFrom="page">
              <wp:posOffset>5340350</wp:posOffset>
            </wp:positionH>
            <wp:positionV relativeFrom="page">
              <wp:posOffset>4663440</wp:posOffset>
            </wp:positionV>
            <wp:extent cx="1894840" cy="2428875"/>
            <wp:effectExtent l="0" t="0" r="10160" b="9525"/>
            <wp:wrapTight wrapText="bothSides">
              <wp:wrapPolygon edited="0">
                <wp:start x="0" y="0"/>
                <wp:lineTo x="0" y="21459"/>
                <wp:lineTo x="21426" y="21459"/>
                <wp:lineTo x="21426" y="0"/>
                <wp:lineTo x="0" y="0"/>
              </wp:wrapPolygon>
            </wp:wrapTight>
            <wp:docPr id="1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29F">
        <w:rPr>
          <w:noProof/>
        </w:rPr>
        <w:drawing>
          <wp:anchor distT="0" distB="0" distL="118745" distR="118745" simplePos="0" relativeHeight="251658342" behindDoc="0" locked="0" layoutInCell="1" allowOverlap="1" wp14:anchorId="2F9934DF" wp14:editId="238E2914">
            <wp:simplePos x="0" y="0"/>
            <wp:positionH relativeFrom="page">
              <wp:posOffset>1052830</wp:posOffset>
            </wp:positionH>
            <wp:positionV relativeFrom="page">
              <wp:posOffset>371475</wp:posOffset>
            </wp:positionV>
            <wp:extent cx="5666740" cy="4122420"/>
            <wp:effectExtent l="0" t="0" r="0" b="0"/>
            <wp:wrapTight wrapText="bothSides">
              <wp:wrapPolygon edited="0">
                <wp:start x="0" y="0"/>
                <wp:lineTo x="0" y="21427"/>
                <wp:lineTo x="21494" y="21427"/>
                <wp:lineTo x="21494" y="0"/>
                <wp:lineTo x="0" y="0"/>
              </wp:wrapPolygon>
            </wp:wrapTight>
            <wp:docPr id="1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1FCAA47B" wp14:editId="3C14CFB6">
                <wp:simplePos x="0" y="0"/>
                <wp:positionH relativeFrom="page">
                  <wp:posOffset>7162800</wp:posOffset>
                </wp:positionH>
                <wp:positionV relativeFrom="page">
                  <wp:posOffset>6868160</wp:posOffset>
                </wp:positionV>
                <wp:extent cx="241300" cy="206375"/>
                <wp:effectExtent l="0" t="0" r="0" b="0"/>
                <wp:wrapNone/>
                <wp:docPr id="14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CB5DA59" w14:textId="77777777" w:rsidR="00EB6F52" w:rsidRDefault="00EB6F52" w:rsidP="000849BA">
                            <w:pPr>
                              <w:pStyle w:val="Heading4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3" type="#_x0000_t202" style="position:absolute;margin-left:564pt;margin-top:540.8pt;width:19pt;height:16.25pt;z-index:2516583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" filled="f" stroked="f">
                <v:stroke o:forcedash="t"/>
                <v:textbox inset="0,0,0,0">
                  <w:txbxContent>
                    <w:p w14:paraId="0CB5DA59" w14:textId="77777777" w:rsidR="00EB6F52" w:rsidRDefault="00EB6F52" w:rsidP="000849BA">
                      <w:pPr>
                        <w:pStyle w:val="Heading4"/>
                      </w:pPr>
                      <w: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05714878" wp14:editId="65F5E4C8">
                <wp:simplePos x="0" y="0"/>
                <wp:positionH relativeFrom="page">
                  <wp:posOffset>7162800</wp:posOffset>
                </wp:positionH>
                <wp:positionV relativeFrom="page">
                  <wp:posOffset>9483725</wp:posOffset>
                </wp:positionV>
                <wp:extent cx="241300" cy="206375"/>
                <wp:effectExtent l="0" t="0" r="0" b="0"/>
                <wp:wrapNone/>
                <wp:docPr id="13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F578F5B" w14:textId="77777777" w:rsidR="00EB6F52" w:rsidRDefault="00EB6F52" w:rsidP="000849BA">
                            <w:pPr>
                              <w:pStyle w:val="Heading4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4" type="#_x0000_t202" style="position:absolute;margin-left:564pt;margin-top:746.75pt;width:19pt;height:16.25pt;z-index:2516583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" filled="f" stroked="f">
                <v:stroke o:forcedash="t"/>
                <v:textbox inset="0,0,0,0">
                  <w:txbxContent>
                    <w:p w14:paraId="6F578F5B" w14:textId="77777777" w:rsidR="00EB6F52" w:rsidRDefault="00EB6F52" w:rsidP="000849BA">
                      <w:pPr>
                        <w:pStyle w:val="Heading4"/>
                      </w:pPr>
                      <w: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2556A78C" wp14:editId="08666600">
                <wp:simplePos x="0" y="0"/>
                <wp:positionH relativeFrom="page">
                  <wp:posOffset>7162800</wp:posOffset>
                </wp:positionH>
                <wp:positionV relativeFrom="page">
                  <wp:posOffset>4264025</wp:posOffset>
                </wp:positionV>
                <wp:extent cx="241300" cy="206375"/>
                <wp:effectExtent l="0" t="0" r="0" b="0"/>
                <wp:wrapNone/>
                <wp:docPr id="13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5998482" w14:textId="77777777" w:rsidR="00EB6F52" w:rsidRDefault="00EB6F52" w:rsidP="000849BA">
                            <w:pPr>
                              <w:pStyle w:val="Heading4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5" type="#_x0000_t202" style="position:absolute;margin-left:564pt;margin-top:335.75pt;width:19pt;height:16.25pt;z-index:2516583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" filled="f" stroked="f">
                <v:stroke o:forcedash="t"/>
                <v:textbox inset="0,0,0,0">
                  <w:txbxContent>
                    <w:p w14:paraId="25998482" w14:textId="77777777" w:rsidR="00EB6F52" w:rsidRDefault="00EB6F52" w:rsidP="000849BA">
                      <w:pPr>
                        <w:pStyle w:val="Heading4"/>
                      </w:pPr>
                      <w: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02" behindDoc="0" locked="0" layoutInCell="1" allowOverlap="1" wp14:anchorId="5B63D40E" wp14:editId="1FCB16EC">
                <wp:simplePos x="5486400" y="8229600"/>
                <wp:positionH relativeFrom="page">
                  <wp:posOffset>368300</wp:posOffset>
                </wp:positionH>
                <wp:positionV relativeFrom="page">
                  <wp:posOffset>4663440</wp:posOffset>
                </wp:positionV>
                <wp:extent cx="4636135" cy="5029200"/>
                <wp:effectExtent l="0" t="0" r="12065" b="0"/>
                <wp:wrapNone/>
                <wp:docPr id="1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6135" cy="5029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71AEA9" w14:textId="77777777" w:rsidR="00EB6F52" w:rsidRDefault="00EB6F52" w:rsidP="006B54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margin-left:29pt;margin-top:367.2pt;width:365.05pt;height:396pt;z-index:2516582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" fillcolor="#908342 [3206]" stroked="f" strokecolor="#4a7ebb" strokeweight="1.5pt">
                <v:shadow opacity="22938f" mv:blur="38100f" offset="0,2pt"/>
                <v:textbox inset=",7.2pt,,7.2pt">
                  <w:txbxContent>
                    <w:p w14:paraId="4D71AEA9" w14:textId="77777777" w:rsidR="00EB6F52" w:rsidRDefault="00EB6F52" w:rsidP="006B54C9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01" behindDoc="0" locked="0" layoutInCell="1" allowOverlap="1" wp14:anchorId="4D3B1C8C" wp14:editId="6FC30544">
                <wp:simplePos x="0" y="0"/>
                <wp:positionH relativeFrom="page">
                  <wp:posOffset>2171700</wp:posOffset>
                </wp:positionH>
                <wp:positionV relativeFrom="page">
                  <wp:posOffset>7378700</wp:posOffset>
                </wp:positionV>
                <wp:extent cx="45085" cy="45085"/>
                <wp:effectExtent l="0" t="0" r="5715" b="571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7ED1FFF" w14:textId="77777777" w:rsidR="00EB6F52" w:rsidRDefault="00EB6F52" w:rsidP="000849BA">
                            <w:pPr>
                              <w:pStyle w:val="Title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171pt;margin-top:581pt;width:3.55pt;height:3.55pt;z-index:251658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" mv:complextextbox="1" filled="f" stroked="f">
                <v:textbox inset=",7.2pt,,7.2pt">
                  <w:txbxContent>
                    <w:p w14:paraId="57ED1FFF" w14:textId="77777777" w:rsidR="00EB6F52" w:rsidRDefault="00EB6F52" w:rsidP="000849BA">
                      <w:pPr>
                        <w:pStyle w:val="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6599E">
        <w:br w:type="page"/>
      </w:r>
      <w:r w:rsidR="006E6FE8">
        <w:rPr>
          <w:noProof/>
        </w:rPr>
        <w:lastRenderedPageBreak/>
        <w:drawing>
          <wp:anchor distT="0" distB="0" distL="114300" distR="114300" simplePos="0" relativeHeight="251673710" behindDoc="0" locked="0" layoutInCell="1" allowOverlap="1" wp14:anchorId="5E7D0CB6" wp14:editId="2F09EA1D">
            <wp:simplePos x="0" y="0"/>
            <wp:positionH relativeFrom="page">
              <wp:posOffset>3057525</wp:posOffset>
            </wp:positionH>
            <wp:positionV relativeFrom="page">
              <wp:posOffset>3265170</wp:posOffset>
            </wp:positionV>
            <wp:extent cx="1599565" cy="2131695"/>
            <wp:effectExtent l="0" t="0" r="635" b="1905"/>
            <wp:wrapThrough wrapText="bothSides">
              <wp:wrapPolygon edited="0">
                <wp:start x="0" y="0"/>
                <wp:lineTo x="0" y="21362"/>
                <wp:lineTo x="21266" y="21362"/>
                <wp:lineTo x="21266" y="0"/>
                <wp:lineTo x="0" y="0"/>
              </wp:wrapPolygon>
            </wp:wrapThrough>
            <wp:docPr id="24" name="Picture 24" descr="Macintosh HD:Users:Goldnz:Desktop:IMG_6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oldnz:Desktop:IMG_676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FE8">
        <w:rPr>
          <w:noProof/>
        </w:rPr>
        <w:drawing>
          <wp:anchor distT="0" distB="0" distL="114300" distR="114300" simplePos="0" relativeHeight="251672686" behindDoc="0" locked="0" layoutInCell="1" allowOverlap="1" wp14:anchorId="108B5407" wp14:editId="67220A77">
            <wp:simplePos x="0" y="0"/>
            <wp:positionH relativeFrom="page">
              <wp:posOffset>5008880</wp:posOffset>
            </wp:positionH>
            <wp:positionV relativeFrom="page">
              <wp:posOffset>335915</wp:posOffset>
            </wp:positionV>
            <wp:extent cx="2349500" cy="1574800"/>
            <wp:effectExtent l="0" t="0" r="12700" b="0"/>
            <wp:wrapThrough wrapText="bothSides">
              <wp:wrapPolygon edited="0">
                <wp:start x="0" y="0"/>
                <wp:lineTo x="0" y="21252"/>
                <wp:lineTo x="21483" y="21252"/>
                <wp:lineTo x="21483" y="0"/>
                <wp:lineTo x="0" y="0"/>
              </wp:wrapPolygon>
            </wp:wrapThrough>
            <wp:docPr id="10" name="Picture 10" descr="Macintosh HD:Users:Goldnz:Desktop: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oldnz:Desktop:Da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662" behindDoc="0" locked="0" layoutInCell="1" allowOverlap="1" wp14:anchorId="341F69CE" wp14:editId="59B03017">
            <wp:simplePos x="0" y="0"/>
            <wp:positionH relativeFrom="page">
              <wp:posOffset>5219700</wp:posOffset>
            </wp:positionH>
            <wp:positionV relativeFrom="page">
              <wp:posOffset>3435350</wp:posOffset>
            </wp:positionV>
            <wp:extent cx="1949758" cy="1593850"/>
            <wp:effectExtent l="0" t="0" r="6350" b="6350"/>
            <wp:wrapThrough wrapText="bothSides">
              <wp:wrapPolygon edited="0">
                <wp:start x="0" y="0"/>
                <wp:lineTo x="0" y="21342"/>
                <wp:lineTo x="21389" y="21342"/>
                <wp:lineTo x="21389" y="0"/>
                <wp:lineTo x="0" y="0"/>
              </wp:wrapPolygon>
            </wp:wrapThrough>
            <wp:docPr id="25" name="Picture 25" descr="Macintosh HD:Users:Goldnz:Desktop: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oldnz:Desktop:IMG_23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58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638" behindDoc="0" locked="0" layoutInCell="1" allowOverlap="1" wp14:anchorId="5D0D6789" wp14:editId="19B19FC4">
            <wp:simplePos x="0" y="0"/>
            <wp:positionH relativeFrom="page">
              <wp:posOffset>5293995</wp:posOffset>
            </wp:positionH>
            <wp:positionV relativeFrom="page">
              <wp:posOffset>6570980</wp:posOffset>
            </wp:positionV>
            <wp:extent cx="1859915" cy="1717675"/>
            <wp:effectExtent l="0" t="0" r="0" b="9525"/>
            <wp:wrapThrough wrapText="bothSides">
              <wp:wrapPolygon edited="0">
                <wp:start x="0" y="0"/>
                <wp:lineTo x="0" y="21400"/>
                <wp:lineTo x="21239" y="21400"/>
                <wp:lineTo x="21239" y="0"/>
                <wp:lineTo x="0" y="0"/>
              </wp:wrapPolygon>
            </wp:wrapThrough>
            <wp:docPr id="8" name="Picture 8" descr="Macintosh HD:Users:Goldnz:Desktop:wcx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oldnz:Desktop:wcx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B35">
        <w:rPr>
          <w:noProof/>
        </w:rPr>
        <w:drawing>
          <wp:anchor distT="0" distB="0" distL="114300" distR="114300" simplePos="0" relativeHeight="251667566" behindDoc="0" locked="0" layoutInCell="1" allowOverlap="1" wp14:anchorId="39FE6E70" wp14:editId="41E4F829">
            <wp:simplePos x="0" y="0"/>
            <wp:positionH relativeFrom="page">
              <wp:posOffset>2773680</wp:posOffset>
            </wp:positionH>
            <wp:positionV relativeFrom="page">
              <wp:posOffset>335915</wp:posOffset>
            </wp:positionV>
            <wp:extent cx="2064385" cy="1577975"/>
            <wp:effectExtent l="0" t="0" r="0" b="0"/>
            <wp:wrapThrough wrapText="bothSides">
              <wp:wrapPolygon edited="0">
                <wp:start x="0" y="0"/>
                <wp:lineTo x="0" y="21209"/>
                <wp:lineTo x="21261" y="21209"/>
                <wp:lineTo x="21261" y="0"/>
                <wp:lineTo x="0" y="0"/>
              </wp:wrapPolygon>
            </wp:wrapThrough>
            <wp:docPr id="26" name="Picture 26" descr="Macintosh HD:Users:Goldnz:Desktop:Danno Gun Dog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oldnz:Desktop:Danno Gun Dog cop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C89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1C8F04E" wp14:editId="14F1A9B7">
                <wp:simplePos x="0" y="0"/>
                <wp:positionH relativeFrom="page">
                  <wp:posOffset>365125</wp:posOffset>
                </wp:positionH>
                <wp:positionV relativeFrom="page">
                  <wp:posOffset>8293100</wp:posOffset>
                </wp:positionV>
                <wp:extent cx="2235200" cy="1104900"/>
                <wp:effectExtent l="0" t="0" r="0" b="12700"/>
                <wp:wrapTight wrapText="bothSides">
                  <wp:wrapPolygon edited="0">
                    <wp:start x="245" y="0"/>
                    <wp:lineTo x="245" y="21352"/>
                    <wp:lineTo x="21109" y="21352"/>
                    <wp:lineTo x="21109" y="0"/>
                    <wp:lineTo x="245" y="0"/>
                  </wp:wrapPolygon>
                </wp:wrapTight>
                <wp:docPr id="2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3EA8AD" w14:textId="473A3864" w:rsidR="00EB6F52" w:rsidRDefault="00EB6F52" w:rsidP="006B54C9">
                            <w:pPr>
                              <w:pStyle w:val="Heading5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Silliness and Fun!</w:t>
                            </w:r>
                          </w:p>
                          <w:p w14:paraId="0BE8462E" w14:textId="68D8F8EC" w:rsidR="00EB6F52" w:rsidRPr="00D14C89" w:rsidRDefault="00EB6F52" w:rsidP="00D14C89">
                            <w:pPr>
                              <w:pStyle w:val="Heading5"/>
                            </w:pPr>
                            <w:r>
                              <w:t xml:space="preserve">I have never known a dog that can make me laugh like </w:t>
                            </w:r>
                            <w:proofErr w:type="spellStart"/>
                            <w:r>
                              <w:t>Danno</w:t>
                            </w:r>
                            <w:proofErr w:type="spellEnd"/>
                            <w:r>
                              <w:t xml:space="preserve"> does. </w:t>
                            </w:r>
                            <w:proofErr w:type="gramStart"/>
                            <w:r>
                              <w:t>Everyday.</w:t>
                            </w:r>
                            <w:proofErr w:type="gramEnd"/>
                            <w:r>
                              <w:t xml:space="preserve"> . . and I love him to bits!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38" type="#_x0000_t202" style="position:absolute;margin-left:28.75pt;margin-top:653pt;width:176pt;height:87pt;z-index:251658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" filled="f" stroked="f">
                <v:textbox inset=",0,,0">
                  <w:txbxContent>
                    <w:p w14:paraId="5B3EA8AD" w14:textId="473A3864" w:rsidR="00EB6F52" w:rsidRDefault="00EB6F52" w:rsidP="006B54C9">
                      <w:pPr>
                        <w:pStyle w:val="Heading5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Silliness and Fun!</w:t>
                      </w:r>
                    </w:p>
                    <w:p w14:paraId="0BE8462E" w14:textId="68D8F8EC" w:rsidR="00EB6F52" w:rsidRPr="00D14C89" w:rsidRDefault="00EB6F52" w:rsidP="00D14C89">
                      <w:pPr>
                        <w:pStyle w:val="Heading5"/>
                      </w:pPr>
                      <w:r>
                        <w:t xml:space="preserve">I have never known a dog that can make me laugh like </w:t>
                      </w:r>
                      <w:proofErr w:type="spellStart"/>
                      <w:r>
                        <w:t>Danno</w:t>
                      </w:r>
                      <w:proofErr w:type="spellEnd"/>
                      <w:r>
                        <w:t xml:space="preserve"> does. </w:t>
                      </w:r>
                      <w:proofErr w:type="gramStart"/>
                      <w:r>
                        <w:t>Everyday.</w:t>
                      </w:r>
                      <w:proofErr w:type="gramEnd"/>
                      <w:r>
                        <w:t xml:space="preserve"> . . and I love him to bits!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14C89">
        <w:rPr>
          <w:noProof/>
        </w:rPr>
        <w:drawing>
          <wp:anchor distT="0" distB="0" distL="118745" distR="118745" simplePos="0" relativeHeight="251658321" behindDoc="0" locked="0" layoutInCell="1" allowOverlap="1" wp14:anchorId="0DAA817B" wp14:editId="4C8B56B7">
            <wp:simplePos x="0" y="0"/>
            <wp:positionH relativeFrom="page">
              <wp:posOffset>753745</wp:posOffset>
            </wp:positionH>
            <wp:positionV relativeFrom="page">
              <wp:posOffset>6375400</wp:posOffset>
            </wp:positionV>
            <wp:extent cx="1338580" cy="1784985"/>
            <wp:effectExtent l="0" t="0" r="7620" b="0"/>
            <wp:wrapTight wrapText="bothSides">
              <wp:wrapPolygon edited="0">
                <wp:start x="0" y="0"/>
                <wp:lineTo x="0" y="21208"/>
                <wp:lineTo x="21313" y="21208"/>
                <wp:lineTo x="21313" y="0"/>
                <wp:lineTo x="0" y="0"/>
              </wp:wrapPolygon>
            </wp:wrapTight>
            <wp:docPr id="14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:cat 1:42-1693499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C89">
        <w:rPr>
          <w:noProof/>
        </w:rPr>
        <w:drawing>
          <wp:anchor distT="0" distB="0" distL="118745" distR="118745" simplePos="0" relativeHeight="251658314" behindDoc="0" locked="0" layoutInCell="1" allowOverlap="1" wp14:anchorId="39BB5037" wp14:editId="6F249723">
            <wp:simplePos x="0" y="0"/>
            <wp:positionH relativeFrom="page">
              <wp:posOffset>3057525</wp:posOffset>
            </wp:positionH>
            <wp:positionV relativeFrom="page">
              <wp:posOffset>6086475</wp:posOffset>
            </wp:positionV>
            <wp:extent cx="1707515" cy="2034540"/>
            <wp:effectExtent l="0" t="0" r="0" b="0"/>
            <wp:wrapTight wrapText="bothSides">
              <wp:wrapPolygon edited="0">
                <wp:start x="0" y="0"/>
                <wp:lineTo x="0" y="21303"/>
                <wp:lineTo x="21206" y="21303"/>
                <wp:lineTo x="21206" y="0"/>
                <wp:lineTo x="0" y="0"/>
              </wp:wrapPolygon>
            </wp:wrapTight>
            <wp:docPr id="15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4C9"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27ADFCD0" wp14:editId="58C87BD2">
                <wp:simplePos x="0" y="0"/>
                <wp:positionH relativeFrom="page">
                  <wp:posOffset>5150485</wp:posOffset>
                </wp:positionH>
                <wp:positionV relativeFrom="page">
                  <wp:posOffset>5445760</wp:posOffset>
                </wp:positionV>
                <wp:extent cx="2240280" cy="1125220"/>
                <wp:effectExtent l="0" t="0" r="0" b="17780"/>
                <wp:wrapTight wrapText="bothSides">
                  <wp:wrapPolygon edited="0">
                    <wp:start x="245" y="0"/>
                    <wp:lineTo x="245" y="21454"/>
                    <wp:lineTo x="21061" y="21454"/>
                    <wp:lineTo x="21061" y="0"/>
                    <wp:lineTo x="245" y="0"/>
                  </wp:wrapPolygon>
                </wp:wrapTight>
                <wp:docPr id="68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12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5A88A01" w14:textId="4E110766" w:rsidR="00EB6F52" w:rsidRPr="006B54C9" w:rsidRDefault="00EB6F52" w:rsidP="006B54C9">
                            <w:pPr>
                              <w:pStyle w:val="BodyText-Dark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2015 - both of the Golden Retriever Club of Canada Versatility Awards.  2016 brought the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Follyfoot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award for Top Open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obedience. </w:t>
                            </w:r>
                          </w:p>
                          <w:p w14:paraId="4DC30CC6" w14:textId="77777777" w:rsidR="00EB6F52" w:rsidRPr="006B54C9" w:rsidRDefault="00EB6F52" w:rsidP="000849BA">
                            <w:pPr>
                              <w:pStyle w:val="BodyText-Dark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39" type="#_x0000_t202" style="position:absolute;margin-left:405.55pt;margin-top:428.8pt;width:176.4pt;height:88.6pt;z-index:251658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" mv:complextextbox="1" filled="f" stroked="f">
                <v:textbox inset=",0,,0">
                  <w:txbxContent>
                    <w:p w14:paraId="25A88A01" w14:textId="4E110766" w:rsidR="00EB6F52" w:rsidRPr="006B54C9" w:rsidRDefault="00EB6F52" w:rsidP="006B54C9">
                      <w:pPr>
                        <w:pStyle w:val="BodyText-Dark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2015 - both of the Golden Retriever Club of Canada Versatility Awards.  2016 brought the </w:t>
                      </w:r>
                      <w:proofErr w:type="spellStart"/>
                      <w:r>
                        <w:rPr>
                          <w:sz w:val="24"/>
                        </w:rPr>
                        <w:t>Follyfoot</w:t>
                      </w:r>
                      <w:proofErr w:type="spellEnd"/>
                      <w:r>
                        <w:rPr>
                          <w:sz w:val="24"/>
                        </w:rPr>
                        <w:t xml:space="preserve"> award for Top Open </w:t>
                      </w:r>
                      <w:proofErr w:type="gramStart"/>
                      <w:r>
                        <w:rPr>
                          <w:sz w:val="24"/>
                        </w:rPr>
                        <w:t>A</w:t>
                      </w:r>
                      <w:proofErr w:type="gramEnd"/>
                      <w:r>
                        <w:rPr>
                          <w:sz w:val="24"/>
                        </w:rPr>
                        <w:t xml:space="preserve"> obedience. </w:t>
                      </w:r>
                    </w:p>
                    <w:p w14:paraId="4DC30CC6" w14:textId="77777777" w:rsidR="00EB6F52" w:rsidRPr="006B54C9" w:rsidRDefault="00EB6F52" w:rsidP="000849BA">
                      <w:pPr>
                        <w:pStyle w:val="BodyText-Dark"/>
                        <w:rPr>
                          <w:sz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B54C9">
        <w:rPr>
          <w:noProof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588690DE" wp14:editId="64D43E87">
                <wp:simplePos x="0" y="0"/>
                <wp:positionH relativeFrom="page">
                  <wp:posOffset>365760</wp:posOffset>
                </wp:positionH>
                <wp:positionV relativeFrom="page">
                  <wp:posOffset>5445760</wp:posOffset>
                </wp:positionV>
                <wp:extent cx="2234565" cy="929640"/>
                <wp:effectExtent l="0" t="0" r="0" b="10160"/>
                <wp:wrapTight wrapText="bothSides">
                  <wp:wrapPolygon edited="0">
                    <wp:start x="246" y="0"/>
                    <wp:lineTo x="246" y="21246"/>
                    <wp:lineTo x="21115" y="21246"/>
                    <wp:lineTo x="21115" y="0"/>
                    <wp:lineTo x="246" y="0"/>
                  </wp:wrapPolygon>
                </wp:wrapTight>
                <wp:docPr id="3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4565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380F327" w14:textId="77777777" w:rsidR="00EB6F52" w:rsidRPr="006B54C9" w:rsidRDefault="00EB6F52" w:rsidP="000849BA">
                            <w:pPr>
                              <w:pStyle w:val="BodyText-Dark"/>
                              <w:rPr>
                                <w:sz w:val="24"/>
                              </w:rPr>
                            </w:pPr>
                            <w:proofErr w:type="spellStart"/>
                            <w:r w:rsidRPr="006B54C9">
                              <w:rPr>
                                <w:sz w:val="24"/>
                              </w:rPr>
                              <w:t>Danno</w:t>
                            </w:r>
                            <w:proofErr w:type="spellEnd"/>
                            <w:r w:rsidRPr="006B54C9">
                              <w:rPr>
                                <w:sz w:val="24"/>
                              </w:rPr>
                              <w:t xml:space="preserve"> earned his tracking title on the first try in 2015. The next day he passed again just for fun.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40" type="#_x0000_t202" style="position:absolute;margin-left:28.8pt;margin-top:428.8pt;width:175.95pt;height:73.2pt;z-index:2516582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" mv:complextextbox="1" filled="f" stroked="f">
                <v:textbox inset=",0,,0">
                  <w:txbxContent>
                    <w:p w14:paraId="0380F327" w14:textId="77777777" w:rsidR="00EB6F52" w:rsidRPr="006B54C9" w:rsidRDefault="00EB6F52" w:rsidP="000849BA">
                      <w:pPr>
                        <w:pStyle w:val="BodyText-Dark"/>
                        <w:rPr>
                          <w:sz w:val="24"/>
                        </w:rPr>
                      </w:pPr>
                      <w:proofErr w:type="spellStart"/>
                      <w:r w:rsidRPr="006B54C9">
                        <w:rPr>
                          <w:sz w:val="24"/>
                        </w:rPr>
                        <w:t>Danno</w:t>
                      </w:r>
                      <w:proofErr w:type="spellEnd"/>
                      <w:r w:rsidRPr="006B54C9">
                        <w:rPr>
                          <w:sz w:val="24"/>
                        </w:rPr>
                        <w:t xml:space="preserve"> earned his tracking title on the first try in 2015. The next day he passed again just for fun.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B54C9">
        <w:rPr>
          <w:noProof/>
        </w:rPr>
        <w:drawing>
          <wp:anchor distT="0" distB="0" distL="118745" distR="118745" simplePos="0" relativeHeight="251658318" behindDoc="0" locked="0" layoutInCell="1" allowOverlap="1" wp14:anchorId="1C34539E" wp14:editId="2FEDF2F4">
            <wp:simplePos x="0" y="0"/>
            <wp:positionH relativeFrom="page">
              <wp:posOffset>450215</wp:posOffset>
            </wp:positionH>
            <wp:positionV relativeFrom="page">
              <wp:posOffset>3474720</wp:posOffset>
            </wp:positionV>
            <wp:extent cx="2065655" cy="1549400"/>
            <wp:effectExtent l="0" t="0" r="0" b="0"/>
            <wp:wrapTight wrapText="bothSides">
              <wp:wrapPolygon edited="0">
                <wp:start x="21600" y="21600"/>
                <wp:lineTo x="21600" y="354"/>
                <wp:lineTo x="352" y="354"/>
                <wp:lineTo x="352" y="21600"/>
                <wp:lineTo x="21600" y="21600"/>
              </wp:wrapPolygon>
            </wp:wrapTight>
            <wp:docPr id="15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6565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B54C9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14A6D65" wp14:editId="0E91BD7C">
                <wp:simplePos x="0" y="0"/>
                <wp:positionH relativeFrom="page">
                  <wp:posOffset>5293995</wp:posOffset>
                </wp:positionH>
                <wp:positionV relativeFrom="page">
                  <wp:posOffset>2308225</wp:posOffset>
                </wp:positionV>
                <wp:extent cx="1984375" cy="853440"/>
                <wp:effectExtent l="0" t="0" r="0" b="10160"/>
                <wp:wrapTight wrapText="bothSides">
                  <wp:wrapPolygon edited="0">
                    <wp:start x="276" y="0"/>
                    <wp:lineTo x="276" y="21214"/>
                    <wp:lineTo x="21012" y="21214"/>
                    <wp:lineTo x="21012" y="0"/>
                    <wp:lineTo x="276" y="0"/>
                  </wp:wrapPolygon>
                </wp:wrapTight>
                <wp:docPr id="8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1415B25" w14:textId="3D96A0EE" w:rsidR="00EB6F52" w:rsidRPr="006B54C9" w:rsidRDefault="00EB6F52" w:rsidP="000849BA">
                            <w:pPr>
                              <w:pStyle w:val="BodyText"/>
                              <w:rPr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</w:rPr>
                              <w:t>We are currently working on Utility exercis</w:t>
                            </w:r>
                            <w:r w:rsidR="008F34CE">
                              <w:rPr>
                                <w:color w:val="auto"/>
                                <w:sz w:val="24"/>
                              </w:rPr>
                              <w:t>es, passing Open 4 for 4</w:t>
                            </w:r>
                            <w:r>
                              <w:rPr>
                                <w:color w:val="auto"/>
                                <w:sz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1" type="#_x0000_t202" style="position:absolute;margin-left:416.85pt;margin-top:181.75pt;width:156.25pt;height:67.2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" mv:complextextbox="1" filled="f" stroked="f">
                <v:textbox inset=",0,,0">
                  <w:txbxContent>
                    <w:p w14:paraId="61415B25" w14:textId="3D96A0EE" w:rsidR="00EB6F52" w:rsidRPr="006B54C9" w:rsidRDefault="00EB6F52" w:rsidP="000849BA">
                      <w:pPr>
                        <w:pStyle w:val="BodyText"/>
                        <w:rPr>
                          <w:color w:val="auto"/>
                          <w:sz w:val="24"/>
                        </w:rPr>
                      </w:pPr>
                      <w:r>
                        <w:rPr>
                          <w:color w:val="auto"/>
                          <w:sz w:val="24"/>
                        </w:rPr>
                        <w:t>We are currently working on Utility exercis</w:t>
                      </w:r>
                      <w:r w:rsidR="008F34CE">
                        <w:rPr>
                          <w:color w:val="auto"/>
                          <w:sz w:val="24"/>
                        </w:rPr>
                        <w:t>es, passing Open 4 for 4</w:t>
                      </w:r>
                      <w:r>
                        <w:rPr>
                          <w:color w:val="auto"/>
                          <w:sz w:val="24"/>
                        </w:rPr>
                        <w:t xml:space="preserve">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86900">
        <w:rPr>
          <w:noProof/>
        </w:rPr>
        <mc:AlternateContent>
          <mc:Choice Requires="wpg">
            <w:drawing>
              <wp:anchor distT="0" distB="0" distL="114300" distR="114300" simplePos="0" relativeHeight="251658305" behindDoc="0" locked="0" layoutInCell="1" allowOverlap="1" wp14:anchorId="1E0FF6CD" wp14:editId="5C8673E8">
                <wp:simplePos x="0" y="0"/>
                <wp:positionH relativeFrom="page">
                  <wp:posOffset>2743200</wp:posOffset>
                </wp:positionH>
                <wp:positionV relativeFrom="page">
                  <wp:posOffset>2285365</wp:posOffset>
                </wp:positionV>
                <wp:extent cx="2240280" cy="979805"/>
                <wp:effectExtent l="0" t="0" r="0" b="10795"/>
                <wp:wrapThrough wrapText="bothSides">
                  <wp:wrapPolygon edited="0">
                    <wp:start x="245" y="0"/>
                    <wp:lineTo x="245" y="21278"/>
                    <wp:lineTo x="21061" y="21278"/>
                    <wp:lineTo x="21061" y="0"/>
                    <wp:lineTo x="245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0280" cy="979805"/>
                          <a:chOff x="0" y="0"/>
                          <a:chExt cx="2240280" cy="97980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7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4028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0"/>
                            <a:ext cx="205740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7">
                          <w:txbxContent>
                            <w:p w14:paraId="6BB139CA" w14:textId="07A379F3" w:rsidR="00EB6F52" w:rsidRDefault="00EB6F52" w:rsidP="000849BA">
                              <w:pPr>
                                <w:pStyle w:val="BodyText-Dark"/>
                                <w:rPr>
                                  <w:color w:val="auto"/>
                                  <w:sz w:val="24"/>
                                </w:rPr>
                              </w:pPr>
                              <w:r>
                                <w:rPr>
                                  <w:color w:val="auto"/>
                                  <w:sz w:val="24"/>
                                </w:rPr>
                                <w:t>C</w:t>
                              </w:r>
                              <w:r w:rsidR="008F34CE">
                                <w:rPr>
                                  <w:color w:val="auto"/>
                                  <w:sz w:val="24"/>
                                </w:rPr>
                                <w:t>KC Grand Champion</w:t>
                              </w:r>
                              <w:r>
                                <w:rPr>
                                  <w:color w:val="auto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46B50821" w14:textId="0902D965" w:rsidR="00EB6F52" w:rsidRPr="006B54C9" w:rsidRDefault="00EB6F52" w:rsidP="000849BA">
                              <w:pPr>
                                <w:pStyle w:val="BodyText-Dark"/>
                                <w:rPr>
                                  <w:color w:val="auto"/>
                                  <w:sz w:val="24"/>
                                </w:rPr>
                              </w:pPr>
                              <w:r>
                                <w:rPr>
                                  <w:color w:val="auto"/>
                                  <w:sz w:val="24"/>
                                </w:rPr>
                                <w:t>2017 GRCC National – Best Gun Dog Award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224155"/>
                            <a:ext cx="205740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42" style="position:absolute;margin-left:3in;margin-top:179.95pt;width:176.4pt;height:77.15pt;z-index:251658305;mso-position-horizontal-relative:page;mso-position-vertical-relative:page" coordsize="2240280,97980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" mv:complextextbox="1">
                <v:shape id="Text Box 160" o:spid="_x0000_s1043" type="#_x0000_t202" style="position:absolute;width:2240280;height:9798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EcC+xAAA&#10;ANsAAAAPAAAAZHJzL2Rvd25yZXYueG1sRI9Pi8IwFMTvwn6H8Ba8aboeVqlGKUJhhRX8s+z52Tzb&#10;YvPSNlGrn94IgsdhZn7DzBadqcSFWldaVvA1jEAQZ1aXnCv426eDCQjnkTVWlknBjRws5h+9Gcba&#10;XnlLl53PRYCwi1FB4X0dS+myggy6oa2Jg3e0rUEfZJtL3eI1wE0lR1H0LQ2WHBYKrGlZUHbanY2C&#10;9ebQ3FeRM1Xi03ScbJrf43+jVP+zS6YgPHX+HX61f7SC0RieX8IPkP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hHAvsQAAADbAAAADwAAAAAAAAAAAAAAAACXAgAAZHJzL2Rv&#10;d25yZXYueG1sUEsFBgAAAAAEAAQA9QAAAIgDAAAAAA==&#10;" mv:complextextbox="1" filled="f" stroked="f">
                  <v:textbox inset=",0,,0"/>
                </v:shape>
                <v:shape id="_x0000_s1044" type="#_x0000_t202" style="position:absolute;left:91440;width:2057400;height:2254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Text Box 3" inset="0,0,0,0">
                    <w:txbxContent>
                      <w:p w14:paraId="6BB139CA" w14:textId="07A379F3" w:rsidR="00EB6F52" w:rsidRDefault="00EB6F52" w:rsidP="000849BA">
                        <w:pPr>
                          <w:pStyle w:val="BodyText-Dark"/>
                          <w:rPr>
                            <w:color w:val="auto"/>
                            <w:sz w:val="24"/>
                          </w:rPr>
                        </w:pPr>
                        <w:r>
                          <w:rPr>
                            <w:color w:val="auto"/>
                            <w:sz w:val="24"/>
                          </w:rPr>
                          <w:t>C</w:t>
                        </w:r>
                        <w:r w:rsidR="008F34CE">
                          <w:rPr>
                            <w:color w:val="auto"/>
                            <w:sz w:val="24"/>
                          </w:rPr>
                          <w:t>KC Grand Champion</w:t>
                        </w:r>
                        <w:r>
                          <w:rPr>
                            <w:color w:val="auto"/>
                            <w:sz w:val="24"/>
                          </w:rPr>
                          <w:t xml:space="preserve"> </w:t>
                        </w:r>
                      </w:p>
                      <w:p w14:paraId="46B50821" w14:textId="0902D965" w:rsidR="00EB6F52" w:rsidRPr="006B54C9" w:rsidRDefault="00EB6F52" w:rsidP="000849BA">
                        <w:pPr>
                          <w:pStyle w:val="BodyText-Dark"/>
                          <w:rPr>
                            <w:color w:val="auto"/>
                            <w:sz w:val="24"/>
                          </w:rPr>
                        </w:pPr>
                        <w:r>
                          <w:rPr>
                            <w:color w:val="auto"/>
                            <w:sz w:val="24"/>
                          </w:rPr>
                          <w:t>2017 GRCC National – Best Gun Dog Award</w:t>
                        </w:r>
                      </w:p>
                    </w:txbxContent>
                  </v:textbox>
                </v:shape>
                <v:shape id="Text Box 3" o:spid="_x0000_s1045" type="#_x0000_t202" style="position:absolute;left:91440;top:224155;width:2057400;height:4114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6B54C9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96D957C" wp14:editId="3511721B">
                <wp:simplePos x="0" y="0"/>
                <wp:positionH relativeFrom="page">
                  <wp:posOffset>493395</wp:posOffset>
                </wp:positionH>
                <wp:positionV relativeFrom="page">
                  <wp:posOffset>2308225</wp:posOffset>
                </wp:positionV>
                <wp:extent cx="1984375" cy="658495"/>
                <wp:effectExtent l="0" t="0" r="0" b="1905"/>
                <wp:wrapTight wrapText="bothSides">
                  <wp:wrapPolygon edited="0">
                    <wp:start x="276" y="0"/>
                    <wp:lineTo x="276" y="20829"/>
                    <wp:lineTo x="21012" y="20829"/>
                    <wp:lineTo x="21012" y="0"/>
                    <wp:lineTo x="276" y="0"/>
                  </wp:wrapPolygon>
                </wp:wrapTight>
                <wp:docPr id="9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6F5D0D7" w14:textId="5CDEFE11" w:rsidR="00EB6F52" w:rsidRPr="006B54C9" w:rsidRDefault="00EB6F52" w:rsidP="000849BA">
                            <w:pPr>
                              <w:pStyle w:val="BodyText"/>
                              <w:rPr>
                                <w:color w:val="auto"/>
                                <w:sz w:val="24"/>
                              </w:rPr>
                            </w:pPr>
                            <w:proofErr w:type="spellStart"/>
                            <w:r w:rsidRPr="006B54C9">
                              <w:rPr>
                                <w:color w:val="auto"/>
                                <w:sz w:val="24"/>
                              </w:rPr>
                              <w:t>Danno</w:t>
                            </w:r>
                            <w:proofErr w:type="spellEnd"/>
                            <w:r w:rsidRPr="006B54C9">
                              <w:rPr>
                                <w:color w:val="auto"/>
                                <w:sz w:val="24"/>
                              </w:rPr>
                              <w:t xml:space="preserve"> loves carting and has earned his Draf</w:t>
                            </w:r>
                            <w:r>
                              <w:rPr>
                                <w:color w:val="auto"/>
                                <w:sz w:val="24"/>
                              </w:rPr>
                              <w:t>t Dog and Brace Draft Dog titles.</w:t>
                            </w:r>
                            <w:r w:rsidRPr="006B54C9">
                              <w:rPr>
                                <w:color w:val="auto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46" type="#_x0000_t202" style="position:absolute;margin-left:38.85pt;margin-top:181.75pt;width:156.25pt;height:51.85pt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" mv:complextextbox="1" filled="f" stroked="f">
                <v:textbox inset=",0,,0">
                  <w:txbxContent>
                    <w:p w14:paraId="76F5D0D7" w14:textId="5CDEFE11" w:rsidR="00EB6F52" w:rsidRPr="006B54C9" w:rsidRDefault="00EB6F52" w:rsidP="000849BA">
                      <w:pPr>
                        <w:pStyle w:val="BodyText"/>
                        <w:rPr>
                          <w:color w:val="auto"/>
                          <w:sz w:val="24"/>
                        </w:rPr>
                      </w:pPr>
                      <w:proofErr w:type="spellStart"/>
                      <w:r w:rsidRPr="006B54C9">
                        <w:rPr>
                          <w:color w:val="auto"/>
                          <w:sz w:val="24"/>
                        </w:rPr>
                        <w:t>Danno</w:t>
                      </w:r>
                      <w:proofErr w:type="spellEnd"/>
                      <w:r w:rsidRPr="006B54C9">
                        <w:rPr>
                          <w:color w:val="auto"/>
                          <w:sz w:val="24"/>
                        </w:rPr>
                        <w:t xml:space="preserve"> loves carting and has earned his Draf</w:t>
                      </w:r>
                      <w:r>
                        <w:rPr>
                          <w:color w:val="auto"/>
                          <w:sz w:val="24"/>
                        </w:rPr>
                        <w:t>t Dog and Brace Draft Dog titles.</w:t>
                      </w:r>
                      <w:r w:rsidRPr="006B54C9">
                        <w:rPr>
                          <w:color w:val="auto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B54C9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7C292468" wp14:editId="79534D8C">
                <wp:simplePos x="0" y="0"/>
                <wp:positionH relativeFrom="page">
                  <wp:posOffset>493395</wp:posOffset>
                </wp:positionH>
                <wp:positionV relativeFrom="page">
                  <wp:posOffset>1954530</wp:posOffset>
                </wp:positionV>
                <wp:extent cx="2024380" cy="1397635"/>
                <wp:effectExtent l="0" t="0" r="0" b="24765"/>
                <wp:wrapTight wrapText="bothSides">
                  <wp:wrapPolygon edited="0">
                    <wp:start x="271" y="0"/>
                    <wp:lineTo x="271" y="21590"/>
                    <wp:lineTo x="20868" y="21590"/>
                    <wp:lineTo x="21139" y="0"/>
                    <wp:lineTo x="271" y="0"/>
                  </wp:wrapPolygon>
                </wp:wrapTight>
                <wp:docPr id="75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139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2E4B950" w14:textId="77777777" w:rsidR="00EB6F52" w:rsidRPr="00495952" w:rsidRDefault="00EB6F52" w:rsidP="000849BA">
                            <w:pPr>
                              <w:pStyle w:val="Heading4"/>
                            </w:pPr>
                            <w:r>
                              <w:t>D. Quisque Viverra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047" type="#_x0000_t202" style="position:absolute;margin-left:38.85pt;margin-top:153.9pt;width:159.4pt;height:110.05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" filled="f" stroked="f">
                <v:stroke o:forcedash="t"/>
                <v:textbox inset=",0,,0">
                  <w:txbxContent>
                    <w:p w14:paraId="12E4B950" w14:textId="77777777" w:rsidR="00EB6F52" w:rsidRPr="00495952" w:rsidRDefault="00EB6F52" w:rsidP="000849BA">
                      <w:pPr>
                        <w:pStyle w:val="Heading4"/>
                      </w:pPr>
                      <w:r>
                        <w:t>D. Quisque Viverra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B54C9">
        <w:rPr>
          <w:noProof/>
        </w:rPr>
        <w:drawing>
          <wp:anchor distT="0" distB="0" distL="118745" distR="118745" simplePos="0" relativeHeight="251658313" behindDoc="0" locked="0" layoutInCell="1" allowOverlap="1" wp14:anchorId="67975CB1" wp14:editId="16FDBDF9">
            <wp:simplePos x="0" y="0"/>
            <wp:positionH relativeFrom="page">
              <wp:posOffset>452755</wp:posOffset>
            </wp:positionH>
            <wp:positionV relativeFrom="page">
              <wp:posOffset>365760</wp:posOffset>
            </wp:positionV>
            <wp:extent cx="206502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255" y="21246"/>
                <wp:lineTo x="21255" y="0"/>
                <wp:lineTo x="0" y="0"/>
              </wp:wrapPolygon>
            </wp:wrapTight>
            <wp:docPr id="13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FE3B58E" wp14:editId="7A46C41B">
                <wp:simplePos x="0" y="0"/>
                <wp:positionH relativeFrom="page">
                  <wp:posOffset>2893060</wp:posOffset>
                </wp:positionH>
                <wp:positionV relativeFrom="page">
                  <wp:posOffset>713105</wp:posOffset>
                </wp:positionV>
                <wp:extent cx="1984375" cy="786130"/>
                <wp:effectExtent l="0" t="190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0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A698F03" w14:textId="77777777" w:rsidR="00EB6F52" w:rsidRPr="00495952" w:rsidRDefault="00EB6F52" w:rsidP="000849BA">
                            <w:pPr>
                              <w:pStyle w:val="BodyText"/>
                            </w:pPr>
                            <w:r w:rsidRPr="00475B05">
                              <w:t>Nullam nec massa vulputate augue laoreet laoreet.</w:t>
                            </w:r>
                            <w:r>
                              <w:t xml:space="preserve"> C</w:t>
                            </w:r>
                            <w:r w:rsidRPr="00475B05">
                              <w:t>consectetuer adipiscing elit. Mauris a</w:t>
                            </w:r>
                            <w:r>
                              <w:t>c est a eros iaculis adipiscing.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48" type="#_x0000_t202" style="position:absolute;margin-left:227.8pt;margin-top:56.15pt;width:156.25pt;height:61.9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" mv:complextextbox="1" filled="f" stroked="f">
                <v:stroke o:forcedash="t"/>
                <v:textbox inset=",0,,0">
                  <w:txbxContent>
                    <w:p w14:paraId="7A698F03" w14:textId="77777777" w:rsidR="00EB6F52" w:rsidRPr="00495952" w:rsidRDefault="00EB6F52" w:rsidP="000849BA">
                      <w:pPr>
                        <w:pStyle w:val="BodyText"/>
                      </w:pPr>
                      <w:r w:rsidRPr="00475B05">
                        <w:t>Nullam nec massa vulputate augue laoreet laoreet.</w:t>
                      </w:r>
                      <w:r>
                        <w:t xml:space="preserve"> C</w:t>
                      </w:r>
                      <w:r w:rsidRPr="00475B05">
                        <w:t>consectetuer adipiscing elit. Mauris a</w:t>
                      </w:r>
                      <w:r>
                        <w:t>c est a eros iaculis adipiscing.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C9BF5B1" wp14:editId="562D329C">
                <wp:simplePos x="0" y="0"/>
                <wp:positionH relativeFrom="page">
                  <wp:posOffset>2893060</wp:posOffset>
                </wp:positionH>
                <wp:positionV relativeFrom="page">
                  <wp:posOffset>2181225</wp:posOffset>
                </wp:positionV>
                <wp:extent cx="1984375" cy="786130"/>
                <wp:effectExtent l="0" t="0" r="0" b="1270"/>
                <wp:wrapTight wrapText="bothSides">
                  <wp:wrapPolygon edited="0">
                    <wp:start x="276" y="0"/>
                    <wp:lineTo x="276" y="20937"/>
                    <wp:lineTo x="21012" y="20937"/>
                    <wp:lineTo x="21012" y="0"/>
                    <wp:lineTo x="276" y="0"/>
                  </wp:wrapPolygon>
                </wp:wrapTight>
                <wp:docPr id="9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A55FEDC" w14:textId="77777777" w:rsidR="00EB6F52" w:rsidRPr="00495952" w:rsidRDefault="00EB6F52" w:rsidP="000849B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49" type="#_x0000_t202" style="position:absolute;margin-left:227.8pt;margin-top:171.75pt;width:156.25pt;height:61.9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" mv:complextextbox="1" filled="f" stroked="f">
                <v:textbox inset=",0,,0">
                  <w:txbxContent>
                    <w:p w14:paraId="2A55FEDC" w14:textId="77777777" w:rsidR="00EB6F52" w:rsidRPr="00495952" w:rsidRDefault="00EB6F52" w:rsidP="000849BA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EFB6410" wp14:editId="2D3A880A">
                <wp:simplePos x="0" y="0"/>
                <wp:positionH relativeFrom="page">
                  <wp:posOffset>493395</wp:posOffset>
                </wp:positionH>
                <wp:positionV relativeFrom="page">
                  <wp:posOffset>713105</wp:posOffset>
                </wp:positionV>
                <wp:extent cx="1984375" cy="786130"/>
                <wp:effectExtent l="0" t="190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1922007" w14:textId="77777777" w:rsidR="00EB6F52" w:rsidRPr="00495952" w:rsidRDefault="00EB6F52" w:rsidP="000849BA">
                            <w:pPr>
                              <w:pStyle w:val="BodyText"/>
                            </w:pPr>
                            <w:r w:rsidRPr="00475B05">
                              <w:t>Nullam nec massa vulputate augue laoreet laoreet.</w:t>
                            </w:r>
                            <w:r>
                              <w:t xml:space="preserve"> C</w:t>
                            </w:r>
                            <w:r w:rsidRPr="00475B05">
                              <w:t>consectetuer adipiscing elit. Mauris a</w:t>
                            </w:r>
                            <w:r>
                              <w:t>c est a eros iaculis adipiscing.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50" type="#_x0000_t202" style="position:absolute;margin-left:38.85pt;margin-top:56.15pt;width:156.25pt;height:61.9pt;z-index:251658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" mv:complextextbox="1" filled="f" stroked="f">
                <v:stroke o:forcedash="t"/>
                <v:textbox inset=",0,,0">
                  <w:txbxContent>
                    <w:p w14:paraId="01922007" w14:textId="77777777" w:rsidR="00EB6F52" w:rsidRPr="00495952" w:rsidRDefault="00EB6F52" w:rsidP="000849BA">
                      <w:pPr>
                        <w:pStyle w:val="BodyText"/>
                      </w:pPr>
                      <w:r w:rsidRPr="00475B05">
                        <w:t>Nullam nec massa vulputate augue laoreet laoreet.</w:t>
                      </w:r>
                      <w:r>
                        <w:t xml:space="preserve"> C</w:t>
                      </w:r>
                      <w:r w:rsidRPr="00475B05">
                        <w:t>consectetuer adipiscing elit. Mauris a</w:t>
                      </w:r>
                      <w:r>
                        <w:t>c est a eros iaculis adipiscing.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81B363" wp14:editId="3FCBA8F1">
                <wp:simplePos x="0" y="0"/>
                <wp:positionH relativeFrom="page">
                  <wp:posOffset>5293995</wp:posOffset>
                </wp:positionH>
                <wp:positionV relativeFrom="page">
                  <wp:posOffset>1569085</wp:posOffset>
                </wp:positionV>
                <wp:extent cx="1984375" cy="228600"/>
                <wp:effectExtent l="0" t="0" r="0" b="571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0F66100" w14:textId="77777777" w:rsidR="00EB6F52" w:rsidRPr="00495952" w:rsidRDefault="00EB6F52" w:rsidP="000849BA">
                            <w:pPr>
                              <w:pStyle w:val="Price"/>
                            </w:pPr>
                            <w:r w:rsidRPr="00495952">
                              <w:rPr>
                                <w:sz w:val="18"/>
                              </w:rPr>
                              <w:t>(item # XXXX)</w:t>
                            </w:r>
                            <w:r>
                              <w:t xml:space="preserve"> $000.00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51" type="#_x0000_t202" style="position:absolute;margin-left:416.85pt;margin-top:123.55pt;width:156.25pt;height:18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" filled="f" stroked="f">
                <v:stroke o:forcedash="t"/>
                <v:textbox inset=",0,,0">
                  <w:txbxContent>
                    <w:p w14:paraId="40F66100" w14:textId="77777777" w:rsidR="00EB6F52" w:rsidRPr="00495952" w:rsidRDefault="00EB6F52" w:rsidP="000849BA">
                      <w:pPr>
                        <w:pStyle w:val="Price"/>
                      </w:pPr>
                      <w:r w:rsidRPr="00495952">
                        <w:rPr>
                          <w:sz w:val="18"/>
                        </w:rPr>
                        <w:t>(item # XXXX)</w:t>
                      </w:r>
                      <w:r>
                        <w:t xml:space="preserve"> $000.00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31D0670" wp14:editId="0B8CA4D9">
                <wp:simplePos x="0" y="0"/>
                <wp:positionH relativeFrom="page">
                  <wp:posOffset>2893060</wp:posOffset>
                </wp:positionH>
                <wp:positionV relativeFrom="page">
                  <wp:posOffset>3037205</wp:posOffset>
                </wp:positionV>
                <wp:extent cx="1984375" cy="228600"/>
                <wp:effectExtent l="0" t="190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479412A" w14:textId="77777777" w:rsidR="00EB6F52" w:rsidRPr="00495952" w:rsidRDefault="00EB6F52" w:rsidP="000849BA">
                            <w:pPr>
                              <w:pStyle w:val="Price"/>
                            </w:pPr>
                            <w:r w:rsidRPr="00495952">
                              <w:rPr>
                                <w:sz w:val="18"/>
                              </w:rPr>
                              <w:t>(item # XXXX)</w:t>
                            </w:r>
                            <w:r>
                              <w:t xml:space="preserve"> $000.00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52" type="#_x0000_t202" style="position:absolute;margin-left:227.8pt;margin-top:239.15pt;width:156.25pt;height:18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" filled="f" stroked="f">
                <v:stroke o:forcedash="t"/>
                <v:textbox inset=",0,,0">
                  <w:txbxContent>
                    <w:p w14:paraId="5479412A" w14:textId="77777777" w:rsidR="00EB6F52" w:rsidRPr="00495952" w:rsidRDefault="00EB6F52" w:rsidP="000849BA">
                      <w:pPr>
                        <w:pStyle w:val="Price"/>
                      </w:pPr>
                      <w:r w:rsidRPr="00495952">
                        <w:rPr>
                          <w:sz w:val="18"/>
                        </w:rPr>
                        <w:t>(item # XXXX)</w:t>
                      </w:r>
                      <w:r>
                        <w:t xml:space="preserve"> $000.00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D9CC81E" wp14:editId="72B5E29B">
                <wp:simplePos x="0" y="0"/>
                <wp:positionH relativeFrom="page">
                  <wp:posOffset>2893060</wp:posOffset>
                </wp:positionH>
                <wp:positionV relativeFrom="page">
                  <wp:posOffset>1569085</wp:posOffset>
                </wp:positionV>
                <wp:extent cx="1984375" cy="228600"/>
                <wp:effectExtent l="0" t="0" r="0" b="571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168F719" w14:textId="77777777" w:rsidR="00EB6F52" w:rsidRPr="00495952" w:rsidRDefault="00EB6F52" w:rsidP="000849BA">
                            <w:pPr>
                              <w:pStyle w:val="Price"/>
                            </w:pPr>
                            <w:r w:rsidRPr="00495952">
                              <w:rPr>
                                <w:sz w:val="18"/>
                              </w:rPr>
                              <w:t>(</w:t>
                            </w:r>
                            <w:proofErr w:type="gramStart"/>
                            <w:r w:rsidRPr="00495952">
                              <w:rPr>
                                <w:sz w:val="18"/>
                              </w:rPr>
                              <w:t>item</w:t>
                            </w:r>
                            <w:proofErr w:type="gramEnd"/>
                            <w:r w:rsidRPr="00495952">
                              <w:rPr>
                                <w:sz w:val="18"/>
                              </w:rPr>
                              <w:t xml:space="preserve"> # XXXX)</w:t>
                            </w:r>
                            <w:r>
                              <w:t xml:space="preserve"> $000.00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53" type="#_x0000_t202" style="position:absolute;margin-left:227.8pt;margin-top:123.55pt;width:156.25pt;height:18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" filled="f" stroked="f">
                <v:stroke o:forcedash="t"/>
                <v:textbox inset=",0,,0">
                  <w:txbxContent>
                    <w:p w14:paraId="2168F719" w14:textId="77777777" w:rsidR="00EB6F52" w:rsidRPr="00495952" w:rsidRDefault="00EB6F52" w:rsidP="000849BA">
                      <w:pPr>
                        <w:pStyle w:val="Price"/>
                      </w:pPr>
                      <w:r w:rsidRPr="00495952">
                        <w:rPr>
                          <w:sz w:val="18"/>
                        </w:rPr>
                        <w:t>(</w:t>
                      </w:r>
                      <w:proofErr w:type="gramStart"/>
                      <w:r w:rsidRPr="00495952">
                        <w:rPr>
                          <w:sz w:val="18"/>
                        </w:rPr>
                        <w:t>item</w:t>
                      </w:r>
                      <w:proofErr w:type="gramEnd"/>
                      <w:r w:rsidRPr="00495952">
                        <w:rPr>
                          <w:sz w:val="18"/>
                        </w:rPr>
                        <w:t xml:space="preserve"> # XXXX)</w:t>
                      </w:r>
                      <w:r>
                        <w:t xml:space="preserve"> $000.00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6C33C59" wp14:editId="4AEEF115">
                <wp:simplePos x="0" y="0"/>
                <wp:positionH relativeFrom="page">
                  <wp:posOffset>493395</wp:posOffset>
                </wp:positionH>
                <wp:positionV relativeFrom="page">
                  <wp:posOffset>3037205</wp:posOffset>
                </wp:positionV>
                <wp:extent cx="1984375" cy="228600"/>
                <wp:effectExtent l="0" t="190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7982CE8" w14:textId="77777777" w:rsidR="00EB6F52" w:rsidRPr="00495952" w:rsidRDefault="00EB6F52" w:rsidP="000849BA">
                            <w:pPr>
                              <w:pStyle w:val="Price"/>
                            </w:pPr>
                            <w:r w:rsidRPr="00495952">
                              <w:rPr>
                                <w:sz w:val="18"/>
                              </w:rPr>
                              <w:t>(item # XXXX)</w:t>
                            </w:r>
                            <w:r>
                              <w:t xml:space="preserve"> $000.00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54" type="#_x0000_t202" style="position:absolute;margin-left:38.85pt;margin-top:239.15pt;width:156.25pt;height:18pt;z-index:251658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" filled="f" stroked="f">
                <v:stroke o:forcedash="t"/>
                <v:textbox inset=",0,,0">
                  <w:txbxContent>
                    <w:p w14:paraId="67982CE8" w14:textId="77777777" w:rsidR="00EB6F52" w:rsidRPr="00495952" w:rsidRDefault="00EB6F52" w:rsidP="000849BA">
                      <w:pPr>
                        <w:pStyle w:val="Price"/>
                      </w:pPr>
                      <w:r w:rsidRPr="00495952">
                        <w:rPr>
                          <w:sz w:val="18"/>
                        </w:rPr>
                        <w:t>(item # XXXX)</w:t>
                      </w:r>
                      <w:r>
                        <w:t xml:space="preserve"> $000.00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BA388CC" wp14:editId="5BC3CF9A">
                <wp:simplePos x="0" y="0"/>
                <wp:positionH relativeFrom="page">
                  <wp:posOffset>493395</wp:posOffset>
                </wp:positionH>
                <wp:positionV relativeFrom="page">
                  <wp:posOffset>1569085</wp:posOffset>
                </wp:positionV>
                <wp:extent cx="1984375" cy="228600"/>
                <wp:effectExtent l="0" t="0" r="0" b="571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3B0BBEE" w14:textId="77777777" w:rsidR="00EB6F52" w:rsidRPr="00495952" w:rsidRDefault="00EB6F52" w:rsidP="000849BA">
                            <w:pPr>
                              <w:pStyle w:val="Price"/>
                            </w:pPr>
                            <w:r w:rsidRPr="00495952">
                              <w:rPr>
                                <w:sz w:val="18"/>
                              </w:rPr>
                              <w:t>(item # XXXX)</w:t>
                            </w:r>
                            <w:r>
                              <w:t xml:space="preserve"> $000.00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55" type="#_x0000_t202" style="position:absolute;margin-left:38.85pt;margin-top:123.55pt;width:156.25pt;height:18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" filled="f" stroked="f">
                <v:stroke o:forcedash="t"/>
                <v:textbox inset=",0,,0">
                  <w:txbxContent>
                    <w:p w14:paraId="13B0BBEE" w14:textId="77777777" w:rsidR="00EB6F52" w:rsidRPr="00495952" w:rsidRDefault="00EB6F52" w:rsidP="000849BA">
                      <w:pPr>
                        <w:pStyle w:val="Price"/>
                      </w:pPr>
                      <w:r w:rsidRPr="00495952">
                        <w:rPr>
                          <w:sz w:val="18"/>
                        </w:rPr>
                        <w:t>(item # XXXX)</w:t>
                      </w:r>
                      <w:r>
                        <w:t xml:space="preserve"> $000.00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2002A74" wp14:editId="5B696002">
                <wp:simplePos x="0" y="0"/>
                <wp:positionH relativeFrom="page">
                  <wp:posOffset>5293995</wp:posOffset>
                </wp:positionH>
                <wp:positionV relativeFrom="page">
                  <wp:posOffset>713105</wp:posOffset>
                </wp:positionV>
                <wp:extent cx="1984375" cy="786130"/>
                <wp:effectExtent l="0" t="190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8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78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1DD7CC5" w14:textId="77777777" w:rsidR="00EB6F52" w:rsidRPr="00495952" w:rsidRDefault="00EB6F52" w:rsidP="000849BA">
                            <w:pPr>
                              <w:pStyle w:val="BodyText"/>
                            </w:pPr>
                            <w:r w:rsidRPr="00475B05">
                              <w:t>Nullam nec massa vulputate augue laoreet laoreet.</w:t>
                            </w:r>
                            <w:r>
                              <w:t xml:space="preserve"> C</w:t>
                            </w:r>
                            <w:r w:rsidRPr="00475B05">
                              <w:t>consectetuer adipiscing elit. Mauris ac est a eros iaculis adipiscing.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56" type="#_x0000_t202" style="position:absolute;margin-left:416.85pt;margin-top:56.15pt;width:156.25pt;height:61.9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" mv:complextextbox="1" filled="f" stroked="f">
                <v:stroke o:forcedash="t"/>
                <v:textbox inset=",0,,0">
                  <w:txbxContent>
                    <w:p w14:paraId="21DD7CC5" w14:textId="77777777" w:rsidR="00EB6F52" w:rsidRPr="00495952" w:rsidRDefault="00EB6F52" w:rsidP="000849BA">
                      <w:pPr>
                        <w:pStyle w:val="BodyText"/>
                      </w:pPr>
                      <w:r w:rsidRPr="00475B05">
                        <w:t>Nullam nec massa vulputate augue laoreet laoreet.</w:t>
                      </w:r>
                      <w:r>
                        <w:t xml:space="preserve"> C</w:t>
                      </w:r>
                      <w:r w:rsidRPr="00475B05">
                        <w:t>consectetuer adipiscing elit. Mauris ac est a eros iaculis adipiscing.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74950B96" wp14:editId="14EA68B0">
                <wp:simplePos x="0" y="0"/>
                <wp:positionH relativeFrom="page">
                  <wp:posOffset>4759325</wp:posOffset>
                </wp:positionH>
                <wp:positionV relativeFrom="page">
                  <wp:posOffset>9483725</wp:posOffset>
                </wp:positionV>
                <wp:extent cx="241300" cy="206375"/>
                <wp:effectExtent l="0" t="0" r="3175" b="0"/>
                <wp:wrapNone/>
                <wp:docPr id="8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E467431" w14:textId="77777777" w:rsidR="00EB6F52" w:rsidRDefault="00EB6F52" w:rsidP="000849BA">
                            <w:pPr>
                              <w:pStyle w:val="Heading4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57" type="#_x0000_t202" style="position:absolute;margin-left:374.75pt;margin-top:746.75pt;width:19pt;height:16.25pt;z-index:2516583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" filled="f" stroked="f">
                <v:stroke o:forcedash="t"/>
                <v:textbox inset="0,0,0,0">
                  <w:txbxContent>
                    <w:p w14:paraId="2E467431" w14:textId="77777777" w:rsidR="00EB6F52" w:rsidRDefault="00EB6F52" w:rsidP="000849BA">
                      <w:pPr>
                        <w:pStyle w:val="Heading4"/>
                      </w:pPr>
                      <w: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331" behindDoc="0" locked="0" layoutInCell="1" allowOverlap="1" wp14:anchorId="7FBEF0B0" wp14:editId="5B249E73">
                <wp:simplePos x="0" y="0"/>
                <wp:positionH relativeFrom="page">
                  <wp:posOffset>2359025</wp:posOffset>
                </wp:positionH>
                <wp:positionV relativeFrom="page">
                  <wp:posOffset>9483725</wp:posOffset>
                </wp:positionV>
                <wp:extent cx="241300" cy="206375"/>
                <wp:effectExtent l="0" t="0" r="3175" b="0"/>
                <wp:wrapNone/>
                <wp:docPr id="85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1CDF341" w14:textId="77777777" w:rsidR="00EB6F52" w:rsidRDefault="00EB6F52" w:rsidP="000849BA">
                            <w:pPr>
                              <w:pStyle w:val="Heading4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58" type="#_x0000_t202" style="position:absolute;margin-left:185.75pt;margin-top:746.75pt;width:19pt;height:16.25pt;z-index:2516583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" filled="f" stroked="f">
                <v:stroke o:forcedash="t"/>
                <v:textbox inset="0,0,0,0">
                  <w:txbxContent>
                    <w:p w14:paraId="51CDF341" w14:textId="77777777" w:rsidR="00EB6F52" w:rsidRDefault="00EB6F52" w:rsidP="000849BA">
                      <w:pPr>
                        <w:pStyle w:val="Heading4"/>
                      </w:pPr>
                      <w: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333" behindDoc="0" locked="0" layoutInCell="1" allowOverlap="1" wp14:anchorId="26DF8E33" wp14:editId="695F0DFF">
                <wp:simplePos x="0" y="0"/>
                <wp:positionH relativeFrom="page">
                  <wp:posOffset>7154545</wp:posOffset>
                </wp:positionH>
                <wp:positionV relativeFrom="page">
                  <wp:posOffset>9483725</wp:posOffset>
                </wp:positionV>
                <wp:extent cx="241300" cy="206375"/>
                <wp:effectExtent l="4445" t="0" r="0" b="0"/>
                <wp:wrapNone/>
                <wp:docPr id="8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2FA013D" w14:textId="77777777" w:rsidR="00EB6F52" w:rsidRDefault="00EB6F52" w:rsidP="000849BA">
                            <w:pPr>
                              <w:pStyle w:val="Heading4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59" type="#_x0000_t202" style="position:absolute;margin-left:563.35pt;margin-top:746.75pt;width:19pt;height:16.25pt;z-index:2516583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" filled="f" stroked="f">
                <v:stroke o:forcedash="t"/>
                <v:textbox inset="0,0,0,0">
                  <w:txbxContent>
                    <w:p w14:paraId="62FA013D" w14:textId="77777777" w:rsidR="00EB6F52" w:rsidRDefault="00EB6F52" w:rsidP="000849BA">
                      <w:pPr>
                        <w:pStyle w:val="Heading4"/>
                      </w:pPr>
                      <w: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7EA8D6CF" wp14:editId="2E45C7F9">
                <wp:simplePos x="0" y="0"/>
                <wp:positionH relativeFrom="page">
                  <wp:posOffset>7157720</wp:posOffset>
                </wp:positionH>
                <wp:positionV relativeFrom="page">
                  <wp:posOffset>6308725</wp:posOffset>
                </wp:positionV>
                <wp:extent cx="241300" cy="206375"/>
                <wp:effectExtent l="0" t="0" r="5080" b="0"/>
                <wp:wrapNone/>
                <wp:docPr id="83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118BA64" w14:textId="77777777" w:rsidR="00EB6F52" w:rsidRDefault="00EB6F52" w:rsidP="000849BA">
                            <w:pPr>
                              <w:pStyle w:val="Heading4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60" type="#_x0000_t202" style="position:absolute;margin-left:563.6pt;margin-top:496.75pt;width:19pt;height:16.25pt;z-index:2516583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" filled="f" stroked="f">
                <v:stroke o:forcedash="t"/>
                <v:textbox inset="0,0,0,0">
                  <w:txbxContent>
                    <w:p w14:paraId="4118BA64" w14:textId="77777777" w:rsidR="00EB6F52" w:rsidRDefault="00EB6F52" w:rsidP="000849BA">
                      <w:pPr>
                        <w:pStyle w:val="Heading4"/>
                      </w:pPr>
                      <w: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46157033" wp14:editId="3F7E3F13">
                <wp:simplePos x="0" y="0"/>
                <wp:positionH relativeFrom="page">
                  <wp:posOffset>4762500</wp:posOffset>
                </wp:positionH>
                <wp:positionV relativeFrom="page">
                  <wp:posOffset>6308725</wp:posOffset>
                </wp:positionV>
                <wp:extent cx="241300" cy="206375"/>
                <wp:effectExtent l="0" t="0" r="0" b="0"/>
                <wp:wrapNone/>
                <wp:docPr id="82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C9BE9F" w14:textId="77777777" w:rsidR="00EB6F52" w:rsidRDefault="00EB6F52" w:rsidP="000849BA">
                            <w:pPr>
                              <w:pStyle w:val="Heading4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61" type="#_x0000_t202" style="position:absolute;margin-left:375pt;margin-top:496.75pt;width:19pt;height:16.25pt;z-index:251658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" filled="f" stroked="f">
                <v:stroke o:forcedash="t"/>
                <v:textbox inset="0,0,0,0">
                  <w:txbxContent>
                    <w:p w14:paraId="3AC9BE9F" w14:textId="77777777" w:rsidR="00EB6F52" w:rsidRDefault="00EB6F52" w:rsidP="000849BA">
                      <w:pPr>
                        <w:pStyle w:val="Heading4"/>
                      </w:pPr>
                      <w: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6946A0FA" wp14:editId="559A984C">
                <wp:simplePos x="0" y="0"/>
                <wp:positionH relativeFrom="page">
                  <wp:posOffset>2362200</wp:posOffset>
                </wp:positionH>
                <wp:positionV relativeFrom="page">
                  <wp:posOffset>6308725</wp:posOffset>
                </wp:positionV>
                <wp:extent cx="241300" cy="206375"/>
                <wp:effectExtent l="0" t="0" r="0" b="0"/>
                <wp:wrapNone/>
                <wp:docPr id="81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1B79050" w14:textId="77777777" w:rsidR="00EB6F52" w:rsidRDefault="00EB6F52" w:rsidP="000849BA">
                            <w:pPr>
                              <w:pStyle w:val="Heading4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62" type="#_x0000_t202" style="position:absolute;margin-left:186pt;margin-top:496.75pt;width:19pt;height:16.25pt;z-index:25165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" filled="f" stroked="f">
                <v:stroke o:forcedash="t"/>
                <v:textbox inset="0,0,0,0">
                  <w:txbxContent>
                    <w:p w14:paraId="41B79050" w14:textId="77777777" w:rsidR="00EB6F52" w:rsidRDefault="00EB6F52" w:rsidP="000849BA">
                      <w:pPr>
                        <w:pStyle w:val="Heading4"/>
                      </w:pPr>
                      <w: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6D170A8" wp14:editId="4BDB96BA">
                <wp:simplePos x="0" y="0"/>
                <wp:positionH relativeFrom="page">
                  <wp:posOffset>5293995</wp:posOffset>
                </wp:positionH>
                <wp:positionV relativeFrom="page">
                  <wp:posOffset>487045</wp:posOffset>
                </wp:positionV>
                <wp:extent cx="1984375" cy="228600"/>
                <wp:effectExtent l="0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0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F5295A5" w14:textId="77777777" w:rsidR="00EB6F52" w:rsidRPr="00495952" w:rsidRDefault="00EB6F52" w:rsidP="000849BA">
                            <w:pPr>
                              <w:pStyle w:val="Heading4"/>
                            </w:pPr>
                            <w:r>
                              <w:t>C. Vestibulum quam.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063" type="#_x0000_t202" style="position:absolute;margin-left:416.85pt;margin-top:38.35pt;width:156.25pt;height:18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" filled="f" stroked="f">
                <v:stroke o:forcedash="t"/>
                <v:textbox inset=",0,,0">
                  <w:txbxContent>
                    <w:p w14:paraId="2F5295A5" w14:textId="77777777" w:rsidR="00EB6F52" w:rsidRPr="00495952" w:rsidRDefault="00EB6F52" w:rsidP="000849BA">
                      <w:pPr>
                        <w:pStyle w:val="Heading4"/>
                      </w:pPr>
                      <w:r>
                        <w:t>C. Vestibulum quam.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232322A" wp14:editId="1ABB51DF">
                <wp:simplePos x="0" y="0"/>
                <wp:positionH relativeFrom="page">
                  <wp:posOffset>5293995</wp:posOffset>
                </wp:positionH>
                <wp:positionV relativeFrom="page">
                  <wp:posOffset>1955165</wp:posOffset>
                </wp:positionV>
                <wp:extent cx="1984375" cy="228600"/>
                <wp:effectExtent l="0" t="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64D3065" w14:textId="77777777" w:rsidR="00EB6F52" w:rsidRPr="00495952" w:rsidRDefault="00EB6F52" w:rsidP="000849BA">
                            <w:pPr>
                              <w:pStyle w:val="Heading4"/>
                            </w:pPr>
                            <w:r>
                              <w:t>F. Nulla quis sem.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064" type="#_x0000_t202" style="position:absolute;margin-left:416.85pt;margin-top:153.95pt;width:156.25pt;height:18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" filled="f" stroked="f">
                <v:stroke o:forcedash="t"/>
                <v:textbox inset=",0,,0">
                  <w:txbxContent>
                    <w:p w14:paraId="564D3065" w14:textId="77777777" w:rsidR="00EB6F52" w:rsidRPr="00495952" w:rsidRDefault="00EB6F52" w:rsidP="000849BA">
                      <w:pPr>
                        <w:pStyle w:val="Heading4"/>
                      </w:pPr>
                      <w:r>
                        <w:t>F. Nulla quis sem.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F409EF9" wp14:editId="0D1F6A76">
                <wp:simplePos x="0" y="0"/>
                <wp:positionH relativeFrom="page">
                  <wp:posOffset>2893060</wp:posOffset>
                </wp:positionH>
                <wp:positionV relativeFrom="page">
                  <wp:posOffset>1955165</wp:posOffset>
                </wp:positionV>
                <wp:extent cx="1984375" cy="228600"/>
                <wp:effectExtent l="0" t="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7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649E813" w14:textId="77777777" w:rsidR="00EB6F52" w:rsidRPr="00495952" w:rsidRDefault="00EB6F52" w:rsidP="000849BA">
                            <w:pPr>
                              <w:pStyle w:val="Heading4"/>
                            </w:pPr>
                            <w:r>
                              <w:t>E. Suspendisse congue.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065" type="#_x0000_t202" style="position:absolute;margin-left:227.8pt;margin-top:153.95pt;width:156.25pt;height:18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" filled="f" stroked="f">
                <v:stroke o:forcedash="t"/>
                <v:textbox inset=",0,,0">
                  <w:txbxContent>
                    <w:p w14:paraId="5649E813" w14:textId="77777777" w:rsidR="00EB6F52" w:rsidRPr="00495952" w:rsidRDefault="00EB6F52" w:rsidP="000849BA">
                      <w:pPr>
                        <w:pStyle w:val="Heading4"/>
                      </w:pPr>
                      <w:r>
                        <w:t>E. Suspendisse congue.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943E698" wp14:editId="0CF211C4">
                <wp:simplePos x="0" y="0"/>
                <wp:positionH relativeFrom="page">
                  <wp:posOffset>493395</wp:posOffset>
                </wp:positionH>
                <wp:positionV relativeFrom="page">
                  <wp:posOffset>487045</wp:posOffset>
                </wp:positionV>
                <wp:extent cx="1984375" cy="228600"/>
                <wp:effectExtent l="0" t="444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6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DEE2D4F" w14:textId="77777777" w:rsidR="00EB6F52" w:rsidRPr="00495952" w:rsidRDefault="00EB6F52" w:rsidP="000849BA">
                            <w:pPr>
                              <w:pStyle w:val="Heading4"/>
                            </w:pPr>
                            <w:r>
                              <w:t xml:space="preserve">A. </w:t>
                            </w:r>
                            <w:r w:rsidRPr="00475B05">
                              <w:t>Aenean elit.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066" type="#_x0000_t202" style="position:absolute;margin-left:38.85pt;margin-top:38.35pt;width:156.25pt;height:18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" filled="f" stroked="f">
                <v:stroke o:forcedash="t"/>
                <v:textbox inset=",0,,0">
                  <w:txbxContent>
                    <w:p w14:paraId="2DEE2D4F" w14:textId="77777777" w:rsidR="00EB6F52" w:rsidRPr="00495952" w:rsidRDefault="00EB6F52" w:rsidP="000849BA">
                      <w:pPr>
                        <w:pStyle w:val="Heading4"/>
                      </w:pPr>
                      <w:r>
                        <w:t xml:space="preserve">A. </w:t>
                      </w:r>
                      <w:r w:rsidRPr="00475B05">
                        <w:t>Aenean elit.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3DA036B0" wp14:editId="465ED767">
                <wp:simplePos x="0" y="0"/>
                <wp:positionH relativeFrom="page">
                  <wp:posOffset>2768600</wp:posOffset>
                </wp:positionH>
                <wp:positionV relativeFrom="page">
                  <wp:posOffset>8544560</wp:posOffset>
                </wp:positionV>
                <wp:extent cx="2240280" cy="640080"/>
                <wp:effectExtent l="0" t="0" r="0" b="20320"/>
                <wp:wrapTight wrapText="bothSides">
                  <wp:wrapPolygon edited="0">
                    <wp:start x="245" y="0"/>
                    <wp:lineTo x="245" y="21429"/>
                    <wp:lineTo x="21061" y="21429"/>
                    <wp:lineTo x="21061" y="0"/>
                    <wp:lineTo x="245" y="0"/>
                  </wp:wrapPolygon>
                </wp:wrapTight>
                <wp:docPr id="72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63A0EB2" w14:textId="77777777" w:rsidR="00EB6F52" w:rsidRPr="006B54C9" w:rsidRDefault="00EB6F52" w:rsidP="000849BA">
                            <w:pPr>
                              <w:pStyle w:val="BodyText-Dark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Happiest when he is in his blind, watching for the birds to come in.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67" type="#_x0000_t202" style="position:absolute;margin-left:218pt;margin-top:672.8pt;width:176.4pt;height:50.4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" mv:complextextbox="1" filled="f" stroked="f">
                <v:textbox inset=",0,,0">
                  <w:txbxContent>
                    <w:p w14:paraId="763A0EB2" w14:textId="77777777" w:rsidR="00EB6F52" w:rsidRPr="006B54C9" w:rsidRDefault="00EB6F52" w:rsidP="000849BA">
                      <w:pPr>
                        <w:pStyle w:val="BodyText-Dark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Happiest when he is in his blind, watching for the birds to come in.</w:t>
                      </w:r>
                      <w:proofErr w:type="gramEnd"/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3F7A5F9D" wp14:editId="54B2D1AA">
                <wp:simplePos x="0" y="0"/>
                <wp:positionH relativeFrom="page">
                  <wp:posOffset>2755265</wp:posOffset>
                </wp:positionH>
                <wp:positionV relativeFrom="page">
                  <wp:posOffset>5445760</wp:posOffset>
                </wp:positionV>
                <wp:extent cx="2240280" cy="640080"/>
                <wp:effectExtent l="0" t="0" r="0" b="20320"/>
                <wp:wrapTight wrapText="bothSides">
                  <wp:wrapPolygon edited="0">
                    <wp:start x="245" y="0"/>
                    <wp:lineTo x="245" y="21429"/>
                    <wp:lineTo x="21061" y="21429"/>
                    <wp:lineTo x="21061" y="0"/>
                    <wp:lineTo x="245" y="0"/>
                  </wp:wrapPolygon>
                </wp:wrapTight>
                <wp:docPr id="6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F4FECA0" w14:textId="48EBEE1E" w:rsidR="00EB6F52" w:rsidRPr="006B54C9" w:rsidRDefault="00EB6F52" w:rsidP="000849BA">
                            <w:pPr>
                              <w:pStyle w:val="BodyText-Dark"/>
                              <w:rPr>
                                <w:color w:val="auto"/>
                                <w:sz w:val="24"/>
                              </w:rPr>
                            </w:pPr>
                            <w:proofErr w:type="gramStart"/>
                            <w:r w:rsidRPr="006B54C9">
                              <w:rPr>
                                <w:color w:val="auto"/>
                                <w:sz w:val="24"/>
                              </w:rPr>
                              <w:t>AKC and CKC Junior Hun</w:t>
                            </w:r>
                            <w:r>
                              <w:rPr>
                                <w:color w:val="auto"/>
                                <w:sz w:val="24"/>
                              </w:rPr>
                              <w:t>ter and HRC Started titles.</w:t>
                            </w:r>
                            <w:proofErr w:type="gramEnd"/>
                            <w:r>
                              <w:rPr>
                                <w:color w:val="auto"/>
                                <w:sz w:val="24"/>
                              </w:rPr>
                              <w:t xml:space="preserve"> This boy </w:t>
                            </w:r>
                            <w:r w:rsidRPr="006B54C9">
                              <w:rPr>
                                <w:color w:val="auto"/>
                                <w:sz w:val="24"/>
                              </w:rPr>
                              <w:t>loves to retrieve!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68" type="#_x0000_t202" style="position:absolute;margin-left:216.95pt;margin-top:428.8pt;width:176.4pt;height:50.4pt;z-index:25165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" mv:complextextbox="1" filled="f" stroked="f">
                <v:textbox inset=",0,,0">
                  <w:txbxContent>
                    <w:p w14:paraId="3F4FECA0" w14:textId="48EBEE1E" w:rsidR="00EB6F52" w:rsidRPr="006B54C9" w:rsidRDefault="00EB6F52" w:rsidP="000849BA">
                      <w:pPr>
                        <w:pStyle w:val="BodyText-Dark"/>
                        <w:rPr>
                          <w:color w:val="auto"/>
                          <w:sz w:val="24"/>
                        </w:rPr>
                      </w:pPr>
                      <w:proofErr w:type="gramStart"/>
                      <w:r w:rsidRPr="006B54C9">
                        <w:rPr>
                          <w:color w:val="auto"/>
                          <w:sz w:val="24"/>
                        </w:rPr>
                        <w:t>AKC and CKC Junior Hun</w:t>
                      </w:r>
                      <w:r>
                        <w:rPr>
                          <w:color w:val="auto"/>
                          <w:sz w:val="24"/>
                        </w:rPr>
                        <w:t>ter and HRC Started titles.</w:t>
                      </w:r>
                      <w:proofErr w:type="gramEnd"/>
                      <w:r>
                        <w:rPr>
                          <w:color w:val="auto"/>
                          <w:sz w:val="24"/>
                        </w:rPr>
                        <w:t xml:space="preserve"> This boy </w:t>
                      </w:r>
                      <w:r w:rsidRPr="006B54C9">
                        <w:rPr>
                          <w:color w:val="auto"/>
                          <w:sz w:val="24"/>
                        </w:rPr>
                        <w:t>loves to retrieve!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6B225979" wp14:editId="1FCF5452">
                <wp:simplePos x="0" y="0"/>
                <wp:positionH relativeFrom="page">
                  <wp:posOffset>5163820</wp:posOffset>
                </wp:positionH>
                <wp:positionV relativeFrom="page">
                  <wp:posOffset>8544560</wp:posOffset>
                </wp:positionV>
                <wp:extent cx="2240280" cy="640080"/>
                <wp:effectExtent l="0" t="0" r="0" b="20320"/>
                <wp:wrapTight wrapText="bothSides">
                  <wp:wrapPolygon edited="0">
                    <wp:start x="245" y="0"/>
                    <wp:lineTo x="245" y="21429"/>
                    <wp:lineTo x="21061" y="21429"/>
                    <wp:lineTo x="21061" y="0"/>
                    <wp:lineTo x="245" y="0"/>
                  </wp:wrapPolygon>
                </wp:wrapTight>
                <wp:docPr id="2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300AB18" w14:textId="77777777" w:rsidR="00EB6F52" w:rsidRPr="006B54C9" w:rsidRDefault="00EB6F52" w:rsidP="000849BA">
                            <w:pPr>
                              <w:pStyle w:val="BodyText-Dark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Danno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passed his WC when he was 7 months old! He also has his WCI title.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69" type="#_x0000_t202" style="position:absolute;margin-left:406.6pt;margin-top:672.8pt;width:176.4pt;height:50.4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" mv:complextextbox="1" filled="f" stroked="f">
                <v:textbox inset=",0,,0">
                  <w:txbxContent>
                    <w:p w14:paraId="6300AB18" w14:textId="77777777" w:rsidR="00EB6F52" w:rsidRPr="006B54C9" w:rsidRDefault="00EB6F52" w:rsidP="000849BA">
                      <w:pPr>
                        <w:pStyle w:val="BodyText-Dark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Danno</w:t>
                      </w:r>
                      <w:proofErr w:type="spellEnd"/>
                      <w:r>
                        <w:rPr>
                          <w:sz w:val="24"/>
                        </w:rPr>
                        <w:t xml:space="preserve"> passed his WC when he was 7 months old! He also has his WCI title.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FE28DDA" wp14:editId="6168C9A6">
                <wp:simplePos x="0" y="0"/>
                <wp:positionH relativeFrom="page">
                  <wp:posOffset>5163820</wp:posOffset>
                </wp:positionH>
                <wp:positionV relativeFrom="page">
                  <wp:posOffset>8293100</wp:posOffset>
                </wp:positionV>
                <wp:extent cx="2240280" cy="228600"/>
                <wp:effectExtent l="0" t="0" r="0" b="0"/>
                <wp:wrapTight wrapText="bothSides">
                  <wp:wrapPolygon edited="0">
                    <wp:start x="245" y="0"/>
                    <wp:lineTo x="245" y="19200"/>
                    <wp:lineTo x="21061" y="19200"/>
                    <wp:lineTo x="21061" y="0"/>
                    <wp:lineTo x="245" y="0"/>
                  </wp:wrapPolygon>
                </wp:wrapTight>
                <wp:docPr id="2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371C54" w14:textId="77777777" w:rsidR="00EB6F52" w:rsidRPr="006B54C9" w:rsidRDefault="00EB6F52" w:rsidP="006B54C9">
                            <w:pPr>
                              <w:pStyle w:val="Heading5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54C9">
                              <w:rPr>
                                <w:b/>
                                <w:sz w:val="28"/>
                                <w:szCs w:val="28"/>
                              </w:rPr>
                              <w:t>Working Certificate Tests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70" type="#_x0000_t202" style="position:absolute;margin-left:406.6pt;margin-top:653pt;width:176.4pt;height:18pt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" filled="f" stroked="f">
                <v:textbox inset=",0,,0">
                  <w:txbxContent>
                    <w:p w14:paraId="31371C54" w14:textId="77777777" w:rsidR="00EB6F52" w:rsidRPr="006B54C9" w:rsidRDefault="00EB6F52" w:rsidP="006B54C9">
                      <w:pPr>
                        <w:pStyle w:val="Heading5"/>
                        <w:rPr>
                          <w:b/>
                          <w:sz w:val="28"/>
                          <w:szCs w:val="28"/>
                        </w:rPr>
                      </w:pPr>
                      <w:r w:rsidRPr="006B54C9">
                        <w:rPr>
                          <w:b/>
                          <w:sz w:val="28"/>
                          <w:szCs w:val="28"/>
                        </w:rPr>
                        <w:t>Working Certificate Tests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C0CBD0D" wp14:editId="5FBD43BC">
                <wp:simplePos x="0" y="0"/>
                <wp:positionH relativeFrom="page">
                  <wp:posOffset>2768600</wp:posOffset>
                </wp:positionH>
                <wp:positionV relativeFrom="page">
                  <wp:posOffset>8293100</wp:posOffset>
                </wp:positionV>
                <wp:extent cx="2240280" cy="228600"/>
                <wp:effectExtent l="0" t="0" r="0" b="0"/>
                <wp:wrapTight wrapText="bothSides">
                  <wp:wrapPolygon edited="0">
                    <wp:start x="245" y="0"/>
                    <wp:lineTo x="245" y="19200"/>
                    <wp:lineTo x="21061" y="19200"/>
                    <wp:lineTo x="21061" y="0"/>
                    <wp:lineTo x="245" y="0"/>
                  </wp:wrapPolygon>
                </wp:wrapTight>
                <wp:docPr id="2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C444F0" w14:textId="77777777" w:rsidR="00EB6F52" w:rsidRPr="006B54C9" w:rsidRDefault="00EB6F52" w:rsidP="006B54C9">
                            <w:pPr>
                              <w:pStyle w:val="Heading5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54C9">
                              <w:rPr>
                                <w:b/>
                                <w:sz w:val="28"/>
                                <w:szCs w:val="28"/>
                              </w:rPr>
                              <w:t>Waterfowl Hunting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71" type="#_x0000_t202" style="position:absolute;margin-left:218pt;margin-top:653pt;width:176.4pt;height:18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" filled="f" stroked="f">
                <v:textbox inset=",0,,0">
                  <w:txbxContent>
                    <w:p w14:paraId="6EC444F0" w14:textId="77777777" w:rsidR="00EB6F52" w:rsidRPr="006B54C9" w:rsidRDefault="00EB6F52" w:rsidP="006B54C9">
                      <w:pPr>
                        <w:pStyle w:val="Heading5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B54C9">
                        <w:rPr>
                          <w:b/>
                          <w:sz w:val="28"/>
                          <w:szCs w:val="28"/>
                        </w:rPr>
                        <w:t>Waterfowl Hunting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7ADC5CFC" wp14:editId="72E819A4">
                <wp:simplePos x="0" y="0"/>
                <wp:positionH relativeFrom="page">
                  <wp:posOffset>5150485</wp:posOffset>
                </wp:positionH>
                <wp:positionV relativeFrom="page">
                  <wp:posOffset>5194300</wp:posOffset>
                </wp:positionV>
                <wp:extent cx="2240280" cy="228600"/>
                <wp:effectExtent l="0" t="0" r="0" b="0"/>
                <wp:wrapTight wrapText="bothSides">
                  <wp:wrapPolygon edited="0">
                    <wp:start x="245" y="0"/>
                    <wp:lineTo x="245" y="19200"/>
                    <wp:lineTo x="21061" y="19200"/>
                    <wp:lineTo x="21061" y="0"/>
                    <wp:lineTo x="245" y="0"/>
                  </wp:wrapPolygon>
                </wp:wrapTight>
                <wp:docPr id="16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D7A535" w14:textId="77777777" w:rsidR="00EB6F52" w:rsidRPr="006B54C9" w:rsidRDefault="00EB6F52" w:rsidP="006B54C9">
                            <w:pPr>
                              <w:pStyle w:val="Heading5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Awards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72" type="#_x0000_t202" style="position:absolute;margin-left:405.55pt;margin-top:409pt;width:176.4pt;height:18pt;z-index:251658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" filled="f" stroked="f">
                <v:textbox inset=",0,,0">
                  <w:txbxContent>
                    <w:p w14:paraId="7AD7A535" w14:textId="77777777" w:rsidR="00EB6F52" w:rsidRPr="006B54C9" w:rsidRDefault="00EB6F52" w:rsidP="006B54C9">
                      <w:pPr>
                        <w:pStyle w:val="Heading5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Awards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4D2CB093" wp14:editId="467EC4F4">
                <wp:simplePos x="0" y="0"/>
                <wp:positionH relativeFrom="page">
                  <wp:posOffset>2755265</wp:posOffset>
                </wp:positionH>
                <wp:positionV relativeFrom="page">
                  <wp:posOffset>5194300</wp:posOffset>
                </wp:positionV>
                <wp:extent cx="2240280" cy="228600"/>
                <wp:effectExtent l="0" t="0" r="0" b="0"/>
                <wp:wrapTight wrapText="bothSides">
                  <wp:wrapPolygon edited="0">
                    <wp:start x="245" y="0"/>
                    <wp:lineTo x="245" y="19200"/>
                    <wp:lineTo x="21061" y="19200"/>
                    <wp:lineTo x="21061" y="0"/>
                    <wp:lineTo x="245" y="0"/>
                  </wp:wrapPolygon>
                </wp:wrapTight>
                <wp:docPr id="15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D431B0C" w14:textId="77777777" w:rsidR="00EB6F52" w:rsidRPr="006B54C9" w:rsidRDefault="00EB6F52" w:rsidP="006B54C9">
                            <w:pPr>
                              <w:pStyle w:val="Heading5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54C9">
                              <w:rPr>
                                <w:b/>
                                <w:sz w:val="28"/>
                                <w:szCs w:val="28"/>
                              </w:rPr>
                              <w:t>Hunt Tests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73" type="#_x0000_t202" style="position:absolute;margin-left:216.95pt;margin-top:409pt;width:176.4pt;height:18pt;z-index:251658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" filled="f" stroked="f">
                <v:textbox inset=",0,,0">
                  <w:txbxContent>
                    <w:p w14:paraId="4D431B0C" w14:textId="77777777" w:rsidR="00EB6F52" w:rsidRPr="006B54C9" w:rsidRDefault="00EB6F52" w:rsidP="006B54C9">
                      <w:pPr>
                        <w:pStyle w:val="Heading5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B54C9">
                        <w:rPr>
                          <w:b/>
                          <w:sz w:val="28"/>
                          <w:szCs w:val="28"/>
                        </w:rPr>
                        <w:t>Hunt Tests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08569E69" wp14:editId="7E07C67B">
                <wp:simplePos x="0" y="0"/>
                <wp:positionH relativeFrom="page">
                  <wp:posOffset>365760</wp:posOffset>
                </wp:positionH>
                <wp:positionV relativeFrom="page">
                  <wp:posOffset>5194300</wp:posOffset>
                </wp:positionV>
                <wp:extent cx="2240280" cy="228600"/>
                <wp:effectExtent l="0" t="0" r="0" b="0"/>
                <wp:wrapTight wrapText="bothSides">
                  <wp:wrapPolygon edited="0">
                    <wp:start x="245" y="0"/>
                    <wp:lineTo x="245" y="19200"/>
                    <wp:lineTo x="21061" y="19200"/>
                    <wp:lineTo x="21061" y="0"/>
                    <wp:lineTo x="245" y="0"/>
                  </wp:wrapPolygon>
                </wp:wrapTight>
                <wp:docPr id="1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7F17CF1" w14:textId="77777777" w:rsidR="00EB6F52" w:rsidRPr="006B54C9" w:rsidRDefault="00EB6F52" w:rsidP="006B54C9">
                            <w:pPr>
                              <w:pStyle w:val="Heading5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54C9">
                              <w:rPr>
                                <w:b/>
                                <w:sz w:val="28"/>
                                <w:szCs w:val="28"/>
                              </w:rPr>
                              <w:t>Tracking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74" type="#_x0000_t202" style="position:absolute;margin-left:28.8pt;margin-top:409pt;width:176.4pt;height:18pt;z-index:251658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" filled="f" stroked="f">
                <v:textbox inset=",0,,0">
                  <w:txbxContent>
                    <w:p w14:paraId="77F17CF1" w14:textId="77777777" w:rsidR="00EB6F52" w:rsidRPr="006B54C9" w:rsidRDefault="00EB6F52" w:rsidP="006B54C9">
                      <w:pPr>
                        <w:pStyle w:val="Heading5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B54C9">
                        <w:rPr>
                          <w:b/>
                          <w:sz w:val="28"/>
                          <w:szCs w:val="28"/>
                        </w:rPr>
                        <w:t>Tracking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0B566090" wp14:editId="0BC31BCE">
                <wp:simplePos x="0" y="0"/>
                <wp:positionH relativeFrom="page">
                  <wp:posOffset>5163820</wp:posOffset>
                </wp:positionH>
                <wp:positionV relativeFrom="page">
                  <wp:posOffset>2057400</wp:posOffset>
                </wp:positionV>
                <wp:extent cx="2240280" cy="228600"/>
                <wp:effectExtent l="0" t="0" r="0" b="0"/>
                <wp:wrapTight wrapText="bothSides">
                  <wp:wrapPolygon edited="0">
                    <wp:start x="245" y="0"/>
                    <wp:lineTo x="245" y="19200"/>
                    <wp:lineTo x="21061" y="19200"/>
                    <wp:lineTo x="21061" y="0"/>
                    <wp:lineTo x="245" y="0"/>
                  </wp:wrapPolygon>
                </wp:wrapTight>
                <wp:docPr id="13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80F6C2" w14:textId="77777777" w:rsidR="00EB6F52" w:rsidRPr="006B54C9" w:rsidRDefault="00EB6F52" w:rsidP="006B54C9">
                            <w:pPr>
                              <w:pStyle w:val="Heading5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54C9">
                              <w:rPr>
                                <w:b/>
                                <w:sz w:val="28"/>
                                <w:szCs w:val="28"/>
                              </w:rPr>
                              <w:t>Obedience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75" type="#_x0000_t202" style="position:absolute;margin-left:406.6pt;margin-top:162pt;width:176.4pt;height:18pt;z-index:251658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" filled="f" stroked="f">
                <v:textbox inset=",0,,0">
                  <w:txbxContent>
                    <w:p w14:paraId="4080F6C2" w14:textId="77777777" w:rsidR="00EB6F52" w:rsidRPr="006B54C9" w:rsidRDefault="00EB6F52" w:rsidP="006B54C9">
                      <w:pPr>
                        <w:pStyle w:val="Heading5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B54C9">
                        <w:rPr>
                          <w:b/>
                          <w:sz w:val="28"/>
                          <w:szCs w:val="28"/>
                        </w:rPr>
                        <w:t>Obedience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570E56BF" wp14:editId="5C22BDF8">
                <wp:simplePos x="0" y="0"/>
                <wp:positionH relativeFrom="page">
                  <wp:posOffset>2768600</wp:posOffset>
                </wp:positionH>
                <wp:positionV relativeFrom="page">
                  <wp:posOffset>2057400</wp:posOffset>
                </wp:positionV>
                <wp:extent cx="2240280" cy="228600"/>
                <wp:effectExtent l="0" t="0" r="0" b="0"/>
                <wp:wrapTight wrapText="bothSides">
                  <wp:wrapPolygon edited="0">
                    <wp:start x="245" y="0"/>
                    <wp:lineTo x="245" y="19200"/>
                    <wp:lineTo x="21061" y="19200"/>
                    <wp:lineTo x="21061" y="0"/>
                    <wp:lineTo x="245" y="0"/>
                  </wp:wrapPolygon>
                </wp:wrapTight>
                <wp:docPr id="1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37F73B" w14:textId="77777777" w:rsidR="00EB6F52" w:rsidRPr="006B54C9" w:rsidRDefault="00EB6F52" w:rsidP="006B54C9">
                            <w:pPr>
                              <w:pStyle w:val="Heading5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54C9">
                              <w:rPr>
                                <w:b/>
                                <w:sz w:val="28"/>
                                <w:szCs w:val="28"/>
                              </w:rPr>
                              <w:t>Conformation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76" type="#_x0000_t202" style="position:absolute;margin-left:218pt;margin-top:162pt;width:176.4pt;height:18pt;z-index:251658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" filled="f" stroked="f">
                <v:textbox inset=",0,,0">
                  <w:txbxContent>
                    <w:p w14:paraId="1737F73B" w14:textId="77777777" w:rsidR="00EB6F52" w:rsidRPr="006B54C9" w:rsidRDefault="00EB6F52" w:rsidP="006B54C9">
                      <w:pPr>
                        <w:pStyle w:val="Heading5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B54C9">
                        <w:rPr>
                          <w:b/>
                          <w:sz w:val="28"/>
                          <w:szCs w:val="28"/>
                        </w:rPr>
                        <w:t>Conformation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A2D7E">
        <w:rPr>
          <w:noProof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3BDEB21A" wp14:editId="69637592">
                <wp:simplePos x="0" y="0"/>
                <wp:positionH relativeFrom="page">
                  <wp:posOffset>379095</wp:posOffset>
                </wp:positionH>
                <wp:positionV relativeFrom="page">
                  <wp:posOffset>2057400</wp:posOffset>
                </wp:positionV>
                <wp:extent cx="2240280" cy="228600"/>
                <wp:effectExtent l="0" t="0" r="0" b="0"/>
                <wp:wrapTight wrapText="bothSides">
                  <wp:wrapPolygon edited="0">
                    <wp:start x="245" y="0"/>
                    <wp:lineTo x="245" y="19200"/>
                    <wp:lineTo x="21061" y="19200"/>
                    <wp:lineTo x="21061" y="0"/>
                    <wp:lineTo x="245" y="0"/>
                  </wp:wrapPolygon>
                </wp:wrapTight>
                <wp:docPr id="1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57A6FA" w14:textId="77777777" w:rsidR="00EB6F52" w:rsidRPr="006B54C9" w:rsidRDefault="00EB6F52" w:rsidP="006B54C9">
                            <w:pPr>
                              <w:pStyle w:val="Heading5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54C9">
                              <w:rPr>
                                <w:b/>
                                <w:sz w:val="28"/>
                                <w:szCs w:val="28"/>
                              </w:rPr>
                              <w:t>Draft Dog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77" type="#_x0000_t202" style="position:absolute;margin-left:29.85pt;margin-top:162pt;width:176.4pt;height:18pt;z-index:251658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" filled="f" stroked="f">
                <v:textbox inset=",0,,0">
                  <w:txbxContent>
                    <w:p w14:paraId="7A57A6FA" w14:textId="77777777" w:rsidR="00EB6F52" w:rsidRPr="006B54C9" w:rsidRDefault="00EB6F52" w:rsidP="006B54C9">
                      <w:pPr>
                        <w:pStyle w:val="Heading5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B54C9">
                        <w:rPr>
                          <w:b/>
                          <w:sz w:val="28"/>
                          <w:szCs w:val="28"/>
                        </w:rPr>
                        <w:t>Draft Dog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26141E" w:rsidSect="006B54C9">
      <w:footerReference w:type="default" r:id="rId25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9BF124" w14:textId="77777777" w:rsidR="00086900" w:rsidRDefault="00086900">
      <w:r>
        <w:separator/>
      </w:r>
    </w:p>
  </w:endnote>
  <w:endnote w:type="continuationSeparator" w:id="0">
    <w:p w14:paraId="00C04CE9" w14:textId="77777777" w:rsidR="00086900" w:rsidRDefault="00086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E1349" w14:textId="77777777" w:rsidR="00EB6F52" w:rsidRDefault="00EB6F5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659276" wp14:editId="0FB0B481">
              <wp:simplePos x="0" y="0"/>
              <wp:positionH relativeFrom="page">
                <wp:posOffset>3625850</wp:posOffset>
              </wp:positionH>
              <wp:positionV relativeFrom="page">
                <wp:posOffset>9730740</wp:posOffset>
              </wp:positionV>
              <wp:extent cx="520700" cy="251460"/>
              <wp:effectExtent l="6350" t="2540" r="635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070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3AE1EF71" w14:textId="77777777" w:rsidR="00EB6F52" w:rsidRPr="008F1C55" w:rsidRDefault="00EB6F52" w:rsidP="000849BA">
                          <w:pPr>
                            <w:jc w:val="center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086900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78" type="#_x0000_t202" style="position:absolute;margin-left:285.5pt;margin-top:766.2pt;width:41pt;height:19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" mv:complextextbox="1" filled="f" stroked="f">
              <v:textbox inset="0,0,0,0">
                <w:txbxContent>
                  <w:p w14:paraId="3AE1EF71" w14:textId="77777777" w:rsidR="00EB6F52" w:rsidRPr="008F1C55" w:rsidRDefault="00EB6F52" w:rsidP="000849BA">
                    <w:pPr>
                      <w:jc w:val="center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086900"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37696C" w14:textId="77777777" w:rsidR="00086900" w:rsidRDefault="00086900">
      <w:r>
        <w:separator/>
      </w:r>
    </w:p>
  </w:footnote>
  <w:footnote w:type="continuationSeparator" w:id="0">
    <w:p w14:paraId="7FE9532D" w14:textId="77777777" w:rsidR="00086900" w:rsidRDefault="000869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8E2AB4E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0849BA"/>
    <w:rsid w:val="00080F0F"/>
    <w:rsid w:val="000849BA"/>
    <w:rsid w:val="00086900"/>
    <w:rsid w:val="000D1D3F"/>
    <w:rsid w:val="00140B85"/>
    <w:rsid w:val="0015025C"/>
    <w:rsid w:val="00175EB0"/>
    <w:rsid w:val="001B3869"/>
    <w:rsid w:val="001C5DCB"/>
    <w:rsid w:val="001E5ED9"/>
    <w:rsid w:val="0021509B"/>
    <w:rsid w:val="00230CE9"/>
    <w:rsid w:val="00233580"/>
    <w:rsid w:val="00240B67"/>
    <w:rsid w:val="0026141E"/>
    <w:rsid w:val="002B44DE"/>
    <w:rsid w:val="00310092"/>
    <w:rsid w:val="00334F0C"/>
    <w:rsid w:val="00360894"/>
    <w:rsid w:val="00371EAC"/>
    <w:rsid w:val="00380760"/>
    <w:rsid w:val="003B6EAC"/>
    <w:rsid w:val="003C7B47"/>
    <w:rsid w:val="00410D84"/>
    <w:rsid w:val="00417D00"/>
    <w:rsid w:val="0046599E"/>
    <w:rsid w:val="00515919"/>
    <w:rsid w:val="00592F32"/>
    <w:rsid w:val="005F0B90"/>
    <w:rsid w:val="00613BBC"/>
    <w:rsid w:val="00614806"/>
    <w:rsid w:val="00640217"/>
    <w:rsid w:val="00692B30"/>
    <w:rsid w:val="006B54C9"/>
    <w:rsid w:val="006E2670"/>
    <w:rsid w:val="006E6FE8"/>
    <w:rsid w:val="007046FB"/>
    <w:rsid w:val="0074027F"/>
    <w:rsid w:val="0078460E"/>
    <w:rsid w:val="007E5FD3"/>
    <w:rsid w:val="00853DEF"/>
    <w:rsid w:val="00861B51"/>
    <w:rsid w:val="008E1B35"/>
    <w:rsid w:val="008F34CE"/>
    <w:rsid w:val="00947643"/>
    <w:rsid w:val="009B3B23"/>
    <w:rsid w:val="00A0120A"/>
    <w:rsid w:val="00A45FB0"/>
    <w:rsid w:val="00AC6AB9"/>
    <w:rsid w:val="00AF142A"/>
    <w:rsid w:val="00B65262"/>
    <w:rsid w:val="00BD1BA2"/>
    <w:rsid w:val="00C347FA"/>
    <w:rsid w:val="00CA2D7E"/>
    <w:rsid w:val="00CE468F"/>
    <w:rsid w:val="00D14C89"/>
    <w:rsid w:val="00E31241"/>
    <w:rsid w:val="00EA01F5"/>
    <w:rsid w:val="00EB644B"/>
    <w:rsid w:val="00EB6F52"/>
    <w:rsid w:val="00F27E8B"/>
    <w:rsid w:val="00F561C4"/>
    <w:rsid w:val="00FA1642"/>
    <w:rsid w:val="00FB229F"/>
    <w:rsid w:val="00FC601B"/>
    <w:rsid w:val="00FF079D"/>
    <w:rsid w:val="00FF3D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4E25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heading 3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495952"/>
    <w:pPr>
      <w:jc w:val="center"/>
      <w:outlineLvl w:val="0"/>
    </w:pPr>
    <w:rPr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495952"/>
    <w:pPr>
      <w:jc w:val="center"/>
      <w:outlineLvl w:val="1"/>
    </w:pPr>
    <w:rPr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nhideWhenUsed/>
    <w:qFormat/>
    <w:rsid w:val="00495952"/>
    <w:pPr>
      <w:jc w:val="center"/>
      <w:outlineLvl w:val="2"/>
    </w:pPr>
    <w:rPr>
      <w:bCs/>
      <w:color w:val="FFFFFF" w:themeColor="background1"/>
    </w:rPr>
  </w:style>
  <w:style w:type="paragraph" w:styleId="Heading4">
    <w:name w:val="heading 4"/>
    <w:basedOn w:val="Normal"/>
    <w:link w:val="Heading4Char"/>
    <w:unhideWhenUsed/>
    <w:qFormat/>
    <w:rsid w:val="00495952"/>
    <w:pPr>
      <w:outlineLvl w:val="3"/>
    </w:pPr>
    <w:rPr>
      <w:bCs/>
      <w:iCs/>
      <w:color w:val="FFFFFF" w:themeColor="background1"/>
    </w:rPr>
  </w:style>
  <w:style w:type="paragraph" w:styleId="Heading5">
    <w:name w:val="heading 5"/>
    <w:basedOn w:val="Normal"/>
    <w:link w:val="Heading5Char"/>
    <w:semiHidden/>
    <w:unhideWhenUsed/>
    <w:qFormat/>
    <w:rsid w:val="00495952"/>
    <w:pPr>
      <w:outlineLvl w:val="4"/>
    </w:pPr>
    <w:rPr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95952"/>
    <w:pPr>
      <w:jc w:val="center"/>
    </w:pPr>
    <w:rPr>
      <w:rFonts w:asciiTheme="majorHAnsi" w:eastAsiaTheme="majorEastAsia" w:hAnsiTheme="majorHAnsi" w:cstheme="majorHAnsi"/>
      <w:color w:val="FFFFFF" w:themeColor="background1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sid w:val="00495952"/>
    <w:rPr>
      <w:rFonts w:asciiTheme="majorHAnsi" w:eastAsiaTheme="majorEastAsia" w:hAnsiTheme="majorHAnsi" w:cstheme="majorHAnsi"/>
      <w:color w:val="FFFFFF" w:themeColor="background1"/>
      <w:kern w:val="28"/>
      <w:sz w:val="72"/>
      <w:szCs w:val="52"/>
    </w:rPr>
  </w:style>
  <w:style w:type="paragraph" w:styleId="TOC8">
    <w:name w:val="toc 8"/>
    <w:basedOn w:val="Normal"/>
    <w:autoRedefine/>
    <w:semiHidden/>
    <w:unhideWhenUsed/>
    <w:rsid w:val="003F3984"/>
    <w:pPr>
      <w:spacing w:after="100"/>
      <w:ind w:left="1680"/>
    </w:pPr>
  </w:style>
  <w:style w:type="paragraph" w:styleId="Subtitle">
    <w:name w:val="Subtitle"/>
    <w:basedOn w:val="Normal"/>
    <w:link w:val="SubtitleChar"/>
    <w:qFormat/>
    <w:rsid w:val="00495952"/>
    <w:pPr>
      <w:numPr>
        <w:ilvl w:val="1"/>
      </w:numPr>
      <w:jc w:val="center"/>
    </w:pPr>
    <w:rPr>
      <w:rFonts w:asciiTheme="majorHAnsi" w:eastAsiaTheme="majorEastAsia" w:hAnsiTheme="majorHAnsi" w:cstheme="majorHAnsi"/>
      <w:iCs/>
      <w:color w:val="FFFFFF" w:themeColor="background1"/>
      <w:sz w:val="48"/>
    </w:rPr>
  </w:style>
  <w:style w:type="character" w:customStyle="1" w:styleId="SubtitleChar">
    <w:name w:val="Subtitle Char"/>
    <w:basedOn w:val="DefaultParagraphFont"/>
    <w:link w:val="Subtitle"/>
    <w:rsid w:val="00495952"/>
    <w:rPr>
      <w:rFonts w:asciiTheme="majorHAnsi" w:eastAsiaTheme="majorEastAsia" w:hAnsiTheme="majorHAnsi" w:cstheme="majorHAnsi"/>
      <w:iCs/>
      <w:color w:val="FFFFFF" w:themeColor="background1"/>
      <w:sz w:val="48"/>
    </w:rPr>
  </w:style>
  <w:style w:type="character" w:customStyle="1" w:styleId="Heading2Char">
    <w:name w:val="Heading 2 Char"/>
    <w:basedOn w:val="DefaultParagraphFont"/>
    <w:link w:val="Heading2"/>
    <w:semiHidden/>
    <w:rsid w:val="00495952"/>
    <w:rPr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495952"/>
    <w:rPr>
      <w:bCs/>
      <w:color w:val="FFFFFF" w:themeColor="background1"/>
    </w:rPr>
  </w:style>
  <w:style w:type="paragraph" w:customStyle="1" w:styleId="BodyText-Centered">
    <w:name w:val="Body Text - Centered"/>
    <w:basedOn w:val="Normal"/>
    <w:qFormat/>
    <w:rsid w:val="000A3069"/>
    <w:pPr>
      <w:spacing w:after="120"/>
      <w:jc w:val="center"/>
    </w:pPr>
    <w:rPr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rsid w:val="00495952"/>
    <w:rPr>
      <w:bCs/>
      <w:color w:val="FFFFFF" w:themeColor="background1"/>
      <w:sz w:val="48"/>
      <w:szCs w:val="32"/>
    </w:rPr>
  </w:style>
  <w:style w:type="character" w:customStyle="1" w:styleId="Heading4Char">
    <w:name w:val="Heading 4 Char"/>
    <w:basedOn w:val="DefaultParagraphFont"/>
    <w:link w:val="Heading4"/>
    <w:rsid w:val="00495952"/>
    <w:rPr>
      <w:bCs/>
      <w:iCs/>
      <w:color w:val="FFFFFF" w:themeColor="background1"/>
    </w:rPr>
  </w:style>
  <w:style w:type="paragraph" w:customStyle="1" w:styleId="Price">
    <w:name w:val="Price"/>
    <w:basedOn w:val="Normal"/>
    <w:qFormat/>
    <w:rsid w:val="000A3069"/>
    <w:pPr>
      <w:jc w:val="right"/>
    </w:pPr>
    <w:rPr>
      <w:color w:val="FFFFFF" w:themeColor="background1"/>
    </w:rPr>
  </w:style>
  <w:style w:type="paragraph" w:styleId="BodyText">
    <w:name w:val="Body Text"/>
    <w:basedOn w:val="Normal"/>
    <w:link w:val="BodyTextChar"/>
    <w:unhideWhenUsed/>
    <w:rsid w:val="000A3069"/>
    <w:pPr>
      <w:spacing w:after="60"/>
    </w:pPr>
    <w:rPr>
      <w:color w:val="FFFFFF" w:themeColor="background1"/>
      <w:sz w:val="20"/>
    </w:rPr>
  </w:style>
  <w:style w:type="character" w:customStyle="1" w:styleId="BodyTextChar">
    <w:name w:val="Body Text Char"/>
    <w:basedOn w:val="DefaultParagraphFont"/>
    <w:link w:val="BodyText"/>
    <w:rsid w:val="000A3069"/>
    <w:rPr>
      <w:color w:val="FFFFFF" w:themeColor="background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495952"/>
    <w:rPr>
      <w:color w:val="404040" w:themeColor="text1" w:themeTint="BF"/>
    </w:rPr>
  </w:style>
  <w:style w:type="paragraph" w:customStyle="1" w:styleId="BodyText-Dark">
    <w:name w:val="Body Text - Dark"/>
    <w:basedOn w:val="Normal"/>
    <w:qFormat/>
    <w:rsid w:val="000A3069"/>
    <w:pPr>
      <w:spacing w:after="60"/>
    </w:pPr>
    <w:rPr>
      <w:color w:val="404040" w:themeColor="text1" w:themeTint="BF"/>
      <w:sz w:val="20"/>
    </w:rPr>
  </w:style>
  <w:style w:type="paragraph" w:customStyle="1" w:styleId="Organization">
    <w:name w:val="Organization"/>
    <w:basedOn w:val="Normal"/>
    <w:qFormat/>
    <w:rsid w:val="00495952"/>
    <w:rPr>
      <w:rFonts w:asciiTheme="majorHAnsi" w:eastAsiaTheme="majorEastAsia" w:hAnsiTheme="majorHAnsi" w:cstheme="majorHAnsi"/>
      <w:color w:val="908342" w:themeColor="accent3"/>
      <w:sz w:val="28"/>
    </w:rPr>
  </w:style>
  <w:style w:type="paragraph" w:customStyle="1" w:styleId="ContactDetails">
    <w:name w:val="Contact Details"/>
    <w:basedOn w:val="Normal"/>
    <w:qFormat/>
    <w:rsid w:val="00056187"/>
    <w:rPr>
      <w:rFonts w:asciiTheme="majorHAnsi" w:eastAsiaTheme="majorEastAsia" w:hAnsiTheme="majorHAnsi" w:cstheme="majorHAnsi"/>
      <w:color w:val="7F7F7F" w:themeColor="text1" w:themeTint="80"/>
      <w:sz w:val="16"/>
    </w:rPr>
  </w:style>
  <w:style w:type="paragraph" w:customStyle="1" w:styleId="Recipient">
    <w:name w:val="Recipient"/>
    <w:basedOn w:val="Normal"/>
    <w:qFormat/>
    <w:rsid w:val="000A3069"/>
    <w:rPr>
      <w:color w:val="6B4A0B" w:themeColor="accent1"/>
      <w:sz w:val="32"/>
    </w:rPr>
  </w:style>
  <w:style w:type="paragraph" w:styleId="Header">
    <w:name w:val="header"/>
    <w:basedOn w:val="Normal"/>
    <w:link w:val="HeaderChar"/>
    <w:rsid w:val="002B7A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B7A25"/>
  </w:style>
  <w:style w:type="paragraph" w:styleId="Footer">
    <w:name w:val="footer"/>
    <w:basedOn w:val="Normal"/>
    <w:link w:val="FooterChar"/>
    <w:rsid w:val="002B7A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B7A25"/>
  </w:style>
  <w:style w:type="paragraph" w:customStyle="1" w:styleId="BodyTextSingle">
    <w:name w:val="Body Text Single"/>
    <w:basedOn w:val="BodyText"/>
    <w:qFormat/>
    <w:rsid w:val="00711E9E"/>
    <w:pPr>
      <w:spacing w:after="120"/>
    </w:pPr>
    <w:rPr>
      <w:color w:val="404040" w:themeColor="text1" w:themeTint="BF"/>
      <w:sz w:val="22"/>
    </w:rPr>
  </w:style>
  <w:style w:type="character" w:styleId="PageNumber">
    <w:name w:val="page number"/>
    <w:basedOn w:val="DefaultParagraphFont"/>
    <w:rsid w:val="008F1C55"/>
    <w:rPr>
      <w:b/>
      <w:color w:val="595959" w:themeColor="text1" w:themeTint="A6"/>
      <w:sz w:val="20"/>
    </w:rPr>
  </w:style>
  <w:style w:type="paragraph" w:customStyle="1" w:styleId="Price-Dark">
    <w:name w:val="Price - Dark"/>
    <w:basedOn w:val="Price"/>
    <w:qFormat/>
    <w:rsid w:val="002856BF"/>
    <w:rPr>
      <w:color w:val="404040" w:themeColor="text1" w:themeTint="BF"/>
      <w:sz w:val="18"/>
    </w:rPr>
  </w:style>
  <w:style w:type="character" w:styleId="Hyperlink">
    <w:name w:val="Hyperlink"/>
    <w:basedOn w:val="DefaultParagraphFont"/>
    <w:rsid w:val="006B54C9"/>
    <w:rPr>
      <w:color w:val="DD7E0E" w:themeColor="hyperlink"/>
      <w:u w:val="single"/>
    </w:rPr>
  </w:style>
  <w:style w:type="character" w:styleId="FollowedHyperlink">
    <w:name w:val="FollowedHyperlink"/>
    <w:basedOn w:val="DefaultParagraphFont"/>
    <w:rsid w:val="006B54C9"/>
    <w:rPr>
      <w:color w:val="7F6F6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heading 3" w:qFormat="1"/>
    <w:lsdException w:name="heading 4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495952"/>
    <w:pPr>
      <w:jc w:val="center"/>
      <w:outlineLvl w:val="0"/>
    </w:pPr>
    <w:rPr>
      <w:bCs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495952"/>
    <w:pPr>
      <w:jc w:val="center"/>
      <w:outlineLvl w:val="1"/>
    </w:pPr>
    <w:rPr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unhideWhenUsed/>
    <w:qFormat/>
    <w:rsid w:val="00495952"/>
    <w:pPr>
      <w:jc w:val="center"/>
      <w:outlineLvl w:val="2"/>
    </w:pPr>
    <w:rPr>
      <w:bCs/>
      <w:color w:val="FFFFFF" w:themeColor="background1"/>
    </w:rPr>
  </w:style>
  <w:style w:type="paragraph" w:styleId="Heading4">
    <w:name w:val="heading 4"/>
    <w:basedOn w:val="Normal"/>
    <w:link w:val="Heading4Char"/>
    <w:unhideWhenUsed/>
    <w:qFormat/>
    <w:rsid w:val="00495952"/>
    <w:pPr>
      <w:outlineLvl w:val="3"/>
    </w:pPr>
    <w:rPr>
      <w:bCs/>
      <w:iCs/>
      <w:color w:val="FFFFFF" w:themeColor="background1"/>
    </w:rPr>
  </w:style>
  <w:style w:type="paragraph" w:styleId="Heading5">
    <w:name w:val="heading 5"/>
    <w:basedOn w:val="Normal"/>
    <w:link w:val="Heading5Char"/>
    <w:semiHidden/>
    <w:unhideWhenUsed/>
    <w:qFormat/>
    <w:rsid w:val="00495952"/>
    <w:pPr>
      <w:outlineLvl w:val="4"/>
    </w:pPr>
    <w:rPr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95952"/>
    <w:pPr>
      <w:jc w:val="center"/>
    </w:pPr>
    <w:rPr>
      <w:rFonts w:asciiTheme="majorHAnsi" w:eastAsiaTheme="majorEastAsia" w:hAnsiTheme="majorHAnsi" w:cstheme="majorHAnsi"/>
      <w:color w:val="FFFFFF" w:themeColor="background1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sid w:val="00495952"/>
    <w:rPr>
      <w:rFonts w:asciiTheme="majorHAnsi" w:eastAsiaTheme="majorEastAsia" w:hAnsiTheme="majorHAnsi" w:cstheme="majorHAnsi"/>
      <w:color w:val="FFFFFF" w:themeColor="background1"/>
      <w:kern w:val="28"/>
      <w:sz w:val="72"/>
      <w:szCs w:val="52"/>
    </w:rPr>
  </w:style>
  <w:style w:type="paragraph" w:styleId="TOC8">
    <w:name w:val="toc 8"/>
    <w:basedOn w:val="Normal"/>
    <w:autoRedefine/>
    <w:semiHidden/>
    <w:unhideWhenUsed/>
    <w:rsid w:val="003F3984"/>
    <w:pPr>
      <w:spacing w:after="100"/>
      <w:ind w:left="1680"/>
    </w:pPr>
  </w:style>
  <w:style w:type="paragraph" w:styleId="Subtitle">
    <w:name w:val="Subtitle"/>
    <w:basedOn w:val="Normal"/>
    <w:link w:val="SubtitleChar"/>
    <w:qFormat/>
    <w:rsid w:val="00495952"/>
    <w:pPr>
      <w:numPr>
        <w:ilvl w:val="1"/>
      </w:numPr>
      <w:jc w:val="center"/>
    </w:pPr>
    <w:rPr>
      <w:rFonts w:asciiTheme="majorHAnsi" w:eastAsiaTheme="majorEastAsia" w:hAnsiTheme="majorHAnsi" w:cstheme="majorHAnsi"/>
      <w:iCs/>
      <w:color w:val="FFFFFF" w:themeColor="background1"/>
      <w:sz w:val="48"/>
    </w:rPr>
  </w:style>
  <w:style w:type="character" w:customStyle="1" w:styleId="SubtitleChar">
    <w:name w:val="Subtitle Char"/>
    <w:basedOn w:val="DefaultParagraphFont"/>
    <w:link w:val="Subtitle"/>
    <w:rsid w:val="00495952"/>
    <w:rPr>
      <w:rFonts w:asciiTheme="majorHAnsi" w:eastAsiaTheme="majorEastAsia" w:hAnsiTheme="majorHAnsi" w:cstheme="majorHAnsi"/>
      <w:iCs/>
      <w:color w:val="FFFFFF" w:themeColor="background1"/>
      <w:sz w:val="48"/>
    </w:rPr>
  </w:style>
  <w:style w:type="character" w:customStyle="1" w:styleId="Heading2Char">
    <w:name w:val="Heading 2 Char"/>
    <w:basedOn w:val="DefaultParagraphFont"/>
    <w:link w:val="Heading2"/>
    <w:semiHidden/>
    <w:rsid w:val="00495952"/>
    <w:rPr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495952"/>
    <w:rPr>
      <w:bCs/>
      <w:color w:val="FFFFFF" w:themeColor="background1"/>
    </w:rPr>
  </w:style>
  <w:style w:type="paragraph" w:customStyle="1" w:styleId="BodyText-Centered">
    <w:name w:val="Body Text - Centered"/>
    <w:basedOn w:val="Normal"/>
    <w:qFormat/>
    <w:rsid w:val="000A3069"/>
    <w:pPr>
      <w:spacing w:after="120"/>
      <w:jc w:val="center"/>
    </w:pPr>
    <w:rPr>
      <w:color w:val="FFFFFF" w:themeColor="background1"/>
      <w:sz w:val="20"/>
    </w:rPr>
  </w:style>
  <w:style w:type="character" w:customStyle="1" w:styleId="Heading1Char">
    <w:name w:val="Heading 1 Char"/>
    <w:basedOn w:val="DefaultParagraphFont"/>
    <w:link w:val="Heading1"/>
    <w:rsid w:val="00495952"/>
    <w:rPr>
      <w:bCs/>
      <w:color w:val="FFFFFF" w:themeColor="background1"/>
      <w:sz w:val="48"/>
      <w:szCs w:val="32"/>
    </w:rPr>
  </w:style>
  <w:style w:type="character" w:customStyle="1" w:styleId="Heading4Char">
    <w:name w:val="Heading 4 Char"/>
    <w:basedOn w:val="DefaultParagraphFont"/>
    <w:link w:val="Heading4"/>
    <w:rsid w:val="00495952"/>
    <w:rPr>
      <w:bCs/>
      <w:iCs/>
      <w:color w:val="FFFFFF" w:themeColor="background1"/>
    </w:rPr>
  </w:style>
  <w:style w:type="paragraph" w:customStyle="1" w:styleId="Price">
    <w:name w:val="Price"/>
    <w:basedOn w:val="Normal"/>
    <w:qFormat/>
    <w:rsid w:val="000A3069"/>
    <w:pPr>
      <w:jc w:val="right"/>
    </w:pPr>
    <w:rPr>
      <w:color w:val="FFFFFF" w:themeColor="background1"/>
    </w:rPr>
  </w:style>
  <w:style w:type="paragraph" w:styleId="BodyText">
    <w:name w:val="Body Text"/>
    <w:basedOn w:val="Normal"/>
    <w:link w:val="BodyTextChar"/>
    <w:unhideWhenUsed/>
    <w:rsid w:val="000A3069"/>
    <w:pPr>
      <w:spacing w:after="60"/>
    </w:pPr>
    <w:rPr>
      <w:color w:val="FFFFFF" w:themeColor="background1"/>
      <w:sz w:val="20"/>
    </w:rPr>
  </w:style>
  <w:style w:type="character" w:customStyle="1" w:styleId="BodyTextChar">
    <w:name w:val="Body Text Char"/>
    <w:basedOn w:val="DefaultParagraphFont"/>
    <w:link w:val="BodyText"/>
    <w:rsid w:val="000A3069"/>
    <w:rPr>
      <w:color w:val="FFFFFF" w:themeColor="background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495952"/>
    <w:rPr>
      <w:color w:val="404040" w:themeColor="text1" w:themeTint="BF"/>
    </w:rPr>
  </w:style>
  <w:style w:type="paragraph" w:customStyle="1" w:styleId="BodyText-Dark">
    <w:name w:val="Body Text - Dark"/>
    <w:basedOn w:val="Normal"/>
    <w:qFormat/>
    <w:rsid w:val="000A3069"/>
    <w:pPr>
      <w:spacing w:after="60"/>
    </w:pPr>
    <w:rPr>
      <w:color w:val="404040" w:themeColor="text1" w:themeTint="BF"/>
      <w:sz w:val="20"/>
    </w:rPr>
  </w:style>
  <w:style w:type="paragraph" w:customStyle="1" w:styleId="Organization">
    <w:name w:val="Organization"/>
    <w:basedOn w:val="Normal"/>
    <w:qFormat/>
    <w:rsid w:val="00495952"/>
    <w:rPr>
      <w:rFonts w:asciiTheme="majorHAnsi" w:eastAsiaTheme="majorEastAsia" w:hAnsiTheme="majorHAnsi" w:cstheme="majorHAnsi"/>
      <w:color w:val="908342" w:themeColor="accent3"/>
      <w:sz w:val="28"/>
    </w:rPr>
  </w:style>
  <w:style w:type="paragraph" w:customStyle="1" w:styleId="ContactDetails">
    <w:name w:val="Contact Details"/>
    <w:basedOn w:val="Normal"/>
    <w:qFormat/>
    <w:rsid w:val="00056187"/>
    <w:rPr>
      <w:rFonts w:asciiTheme="majorHAnsi" w:eastAsiaTheme="majorEastAsia" w:hAnsiTheme="majorHAnsi" w:cstheme="majorHAnsi"/>
      <w:color w:val="7F7F7F" w:themeColor="text1" w:themeTint="80"/>
      <w:sz w:val="16"/>
    </w:rPr>
  </w:style>
  <w:style w:type="paragraph" w:customStyle="1" w:styleId="Recipient">
    <w:name w:val="Recipient"/>
    <w:basedOn w:val="Normal"/>
    <w:qFormat/>
    <w:rsid w:val="000A3069"/>
    <w:rPr>
      <w:color w:val="6B4A0B" w:themeColor="accent1"/>
      <w:sz w:val="32"/>
    </w:rPr>
  </w:style>
  <w:style w:type="paragraph" w:styleId="Header">
    <w:name w:val="header"/>
    <w:basedOn w:val="Normal"/>
    <w:link w:val="HeaderChar"/>
    <w:rsid w:val="002B7A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B7A25"/>
  </w:style>
  <w:style w:type="paragraph" w:styleId="Footer">
    <w:name w:val="footer"/>
    <w:basedOn w:val="Normal"/>
    <w:link w:val="FooterChar"/>
    <w:rsid w:val="002B7A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B7A25"/>
  </w:style>
  <w:style w:type="paragraph" w:customStyle="1" w:styleId="BodyTextSingle">
    <w:name w:val="Body Text Single"/>
    <w:basedOn w:val="BodyText"/>
    <w:qFormat/>
    <w:rsid w:val="00711E9E"/>
    <w:pPr>
      <w:spacing w:after="120"/>
    </w:pPr>
    <w:rPr>
      <w:color w:val="404040" w:themeColor="text1" w:themeTint="BF"/>
      <w:sz w:val="22"/>
    </w:rPr>
  </w:style>
  <w:style w:type="character" w:styleId="PageNumber">
    <w:name w:val="page number"/>
    <w:basedOn w:val="DefaultParagraphFont"/>
    <w:rsid w:val="008F1C55"/>
    <w:rPr>
      <w:b/>
      <w:color w:val="595959" w:themeColor="text1" w:themeTint="A6"/>
      <w:sz w:val="20"/>
    </w:rPr>
  </w:style>
  <w:style w:type="paragraph" w:customStyle="1" w:styleId="Price-Dark">
    <w:name w:val="Price - Dark"/>
    <w:basedOn w:val="Price"/>
    <w:qFormat/>
    <w:rsid w:val="002856BF"/>
    <w:rPr>
      <w:color w:val="404040" w:themeColor="text1" w:themeTint="BF"/>
      <w:sz w:val="18"/>
    </w:rPr>
  </w:style>
  <w:style w:type="character" w:styleId="Hyperlink">
    <w:name w:val="Hyperlink"/>
    <w:basedOn w:val="DefaultParagraphFont"/>
    <w:rsid w:val="006B54C9"/>
    <w:rPr>
      <w:color w:val="DD7E0E" w:themeColor="hyperlink"/>
      <w:u w:val="single"/>
    </w:rPr>
  </w:style>
  <w:style w:type="character" w:styleId="FollowedHyperlink">
    <w:name w:val="FollowedHyperlink"/>
    <w:basedOn w:val="DefaultParagraphFont"/>
    <w:rsid w:val="006B54C9"/>
    <w:rPr>
      <w:color w:val="7F6F6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jillean@sasktel.net" TargetMode="External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://www.goldnz.ca" TargetMode="External"/><Relationship Id="rId11" Type="http://schemas.openxmlformats.org/officeDocument/2006/relationships/hyperlink" Target="mailto:jillean@sasktel.net" TargetMode="External"/><Relationship Id="rId12" Type="http://schemas.openxmlformats.org/officeDocument/2006/relationships/hyperlink" Target="http://www.goldnz.ca" TargetMode="Externa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Catalogs:Photo%20Catalog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Relationship Id="rId2" Type="http://schemas.openxmlformats.org/officeDocument/2006/relationships/image" Target="../media/image15.jpeg"/><Relationship Id="rId3" Type="http://schemas.openxmlformats.org/officeDocument/2006/relationships/image" Target="../media/image16.jpeg"/></Relationships>
</file>

<file path=word/theme/theme1.xml><?xml version="1.0" encoding="utf-8"?>
<a:theme xmlns:a="http://schemas.openxmlformats.org/drawingml/2006/main" name="Tradition">
  <a:themeElements>
    <a:clrScheme name="Tradition">
      <a:dk1>
        <a:srgbClr val="000000"/>
      </a:dk1>
      <a:lt1>
        <a:srgbClr val="FFFFFF"/>
      </a:lt1>
      <a:dk2>
        <a:srgbClr val="59480D"/>
      </a:dk2>
      <a:lt2>
        <a:srgbClr val="D28E11"/>
      </a:lt2>
      <a:accent1>
        <a:srgbClr val="6B4A0B"/>
      </a:accent1>
      <a:accent2>
        <a:srgbClr val="790A14"/>
      </a:accent2>
      <a:accent3>
        <a:srgbClr val="908342"/>
      </a:accent3>
      <a:accent4>
        <a:srgbClr val="423E5C"/>
      </a:accent4>
      <a:accent5>
        <a:srgbClr val="641345"/>
      </a:accent5>
      <a:accent6>
        <a:srgbClr val="748A2F"/>
      </a:accent6>
      <a:hlink>
        <a:srgbClr val="DD7E0E"/>
      </a:hlink>
      <a:folHlink>
        <a:srgbClr val="7F6F6F"/>
      </a:folHlink>
    </a:clrScheme>
    <a:fontScheme name="Tradition">
      <a:majorFont>
        <a:latin typeface="Candara"/>
        <a:ea typeface=""/>
        <a:cs typeface=""/>
        <a:font script="Jpan" typeface="メイリオ"/>
        <a:font script="Hans" typeface="宋体"/>
        <a:font script="Hant" typeface="新細明體"/>
      </a:majorFont>
      <a:minorFont>
        <a:latin typeface="Candara"/>
        <a:ea typeface=""/>
        <a:cs typeface=""/>
        <a:font script="Jpan" typeface="メイリオ"/>
        <a:font script="Hans" typeface="宋体"/>
        <a:font script="Hant" typeface="新細明體"/>
      </a:minorFont>
    </a:fontScheme>
    <a:fmtScheme name="Tradition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10000"/>
                <a:satMod val="150000"/>
              </a:schemeClr>
              <a:schemeClr val="phClr">
                <a:tint val="90000"/>
                <a:satMod val="30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10000"/>
                <a:satMod val="150000"/>
              </a:schemeClr>
              <a:schemeClr val="phClr">
                <a:tint val="90000"/>
                <a:satMod val="300000"/>
              </a:schemeClr>
            </a:duotone>
          </a:blip>
          <a:stretch/>
        </a:blipFill>
      </a:fillStyleLst>
      <a:lnStyleLst>
        <a:ln w="15875" cap="flat" cmpd="sng" algn="ctr">
          <a:solidFill>
            <a:schemeClr val="phClr">
              <a:shade val="95000"/>
              <a:satMod val="105000"/>
            </a:schemeClr>
          </a:solidFill>
          <a:prstDash val="solid"/>
          <a:miter/>
        </a:ln>
        <a:ln w="38100" cap="flat" cmpd="sng" algn="ctr">
          <a:solidFill>
            <a:schemeClr val="phClr">
              <a:shade val="90000"/>
            </a:schemeClr>
          </a:solidFill>
          <a:prstDash val="solid"/>
          <a:miter/>
        </a:ln>
        <a:ln w="76200" cap="flat" cmpd="dbl" algn="ctr">
          <a:solidFill>
            <a:schemeClr val="phClr"/>
          </a:solidFill>
          <a:prstDash val="solid"/>
          <a:miter/>
        </a:ln>
      </a:lnStyleLst>
      <a:effectStyleLst>
        <a:effectStyle>
          <a:effectLst/>
        </a:effectStyle>
        <a:effectStyle>
          <a:effectLst>
            <a:innerShdw blurRad="127000">
              <a:srgbClr val="FFFFFF">
                <a:alpha val="35000"/>
              </a:srgbClr>
            </a:innerShdw>
          </a:effectLst>
          <a:scene3d>
            <a:camera prst="orthographicFront">
              <a:rot lat="0" lon="0" rev="0"/>
            </a:camera>
            <a:lightRig rig="chilly" dir="tl">
              <a:rot lat="0" lon="0" rev="5400000"/>
            </a:lightRig>
          </a:scene3d>
          <a:sp3d prstMaterial="softEdge">
            <a:bevelT w="0" h="0"/>
          </a:sp3d>
        </a:effectStyle>
        <a:effectStyle>
          <a:effectLst>
            <a:outerShdw blurRad="63500" dist="25400" dir="5400000" algn="br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3600000"/>
            </a:lightRig>
          </a:scene3d>
          <a:sp3d>
            <a:bevelT w="889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3">
            <a:duotone>
              <a:schemeClr val="phClr">
                <a:shade val="10000"/>
                <a:satMod val="175000"/>
              </a:schemeClr>
              <a:schemeClr val="phClr">
                <a:satMod val="3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Photo Catalog.dotx</Template>
  <TotalTime>684</TotalTime>
  <Pages>3</Pages>
  <Words>10</Words>
  <Characters>59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Cairns</dc:creator>
  <cp:keywords/>
  <dc:description/>
  <cp:lastModifiedBy>Jill Cairns</cp:lastModifiedBy>
  <cp:revision>19</cp:revision>
  <dcterms:created xsi:type="dcterms:W3CDTF">2017-01-11T04:52:00Z</dcterms:created>
  <dcterms:modified xsi:type="dcterms:W3CDTF">2018-06-24T05:39:00Z</dcterms:modified>
  <cp:category/>
</cp:coreProperties>
</file>